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263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921"/>
        <w:gridCol w:w="7447"/>
      </w:tblGrid>
      <w:tr w:rsidR="007B737B" w:rsidRPr="00F8099A" w14:paraId="014B11B0" w14:textId="77777777" w:rsidTr="00C5151D">
        <w:trPr>
          <w:trHeight w:val="14031"/>
        </w:trPr>
        <w:tc>
          <w:tcPr>
            <w:tcW w:w="3921" w:type="dxa"/>
            <w:shd w:val="clear" w:color="auto" w:fill="00B0F0" w:themeFill="text2"/>
          </w:tcPr>
          <w:tbl>
            <w:tblPr>
              <w:tblStyle w:val="TableGrid"/>
              <w:tblW w:w="4522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F9B2A7" w:themeColor="accent6" w:themeTint="66"/>
                <w:insideV w:val="single" w:sz="24" w:space="0" w:color="F9B2A7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546"/>
            </w:tblGrid>
            <w:tr w:rsidR="007B737B" w:rsidRPr="00F8099A" w14:paraId="241F258C" w14:textId="77777777" w:rsidTr="00E21D0F">
              <w:trPr>
                <w:trHeight w:val="1295"/>
                <w:jc w:val="center"/>
              </w:trPr>
              <w:tc>
                <w:tcPr>
                  <w:tcW w:w="3546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3D6AEA19" w14:textId="77777777" w:rsidR="007B737B" w:rsidRPr="004058CB" w:rsidRDefault="00135DD2" w:rsidP="00BF5905">
                  <w:pPr>
                    <w:pStyle w:val="Subtitle"/>
                    <w:rPr>
                      <w:sz w:val="52"/>
                      <w:szCs w:val="52"/>
                    </w:rPr>
                  </w:pPr>
                  <w:r w:rsidRPr="004058CB">
                    <w:rPr>
                      <w:sz w:val="52"/>
                      <w:szCs w:val="52"/>
                    </w:rPr>
                    <w:t>Monthly Newsletter</w:t>
                  </w:r>
                </w:p>
                <w:p w14:paraId="49A39886" w14:textId="77777777" w:rsidR="007B737B" w:rsidRPr="0032178A" w:rsidRDefault="002C300D" w:rsidP="0049245E">
                  <w:pPr>
                    <w:pStyle w:val="BlockText"/>
                    <w:rPr>
                      <w:sz w:val="44"/>
                      <w:szCs w:val="44"/>
                    </w:rPr>
                  </w:pPr>
                  <w:r>
                    <w:rPr>
                      <w:color w:val="FFFFFF" w:themeColor="background1"/>
                      <w:sz w:val="44"/>
                      <w:szCs w:val="44"/>
                      <w:shd w:val="clear" w:color="auto" w:fill="4EACF3" w:themeFill="background2" w:themeFillShade="BF"/>
                    </w:rPr>
                    <w:t>June</w:t>
                  </w:r>
                  <w:r w:rsidR="009C471F">
                    <w:rPr>
                      <w:color w:val="FFFFFF" w:themeColor="background1"/>
                      <w:sz w:val="44"/>
                      <w:szCs w:val="44"/>
                      <w:shd w:val="clear" w:color="auto" w:fill="4EACF3" w:themeFill="background2" w:themeFillShade="BF"/>
                    </w:rPr>
                    <w:t xml:space="preserve"> </w:t>
                  </w:r>
                  <w:r w:rsidR="00715BB0">
                    <w:rPr>
                      <w:color w:val="FFFFFF" w:themeColor="background1"/>
                      <w:sz w:val="44"/>
                      <w:szCs w:val="44"/>
                      <w:shd w:val="clear" w:color="auto" w:fill="4EACF3" w:themeFill="background2" w:themeFillShade="BF"/>
                    </w:rPr>
                    <w:t>202</w:t>
                  </w:r>
                  <w:r w:rsidR="007F4426">
                    <w:rPr>
                      <w:color w:val="FFFFFF" w:themeColor="background1"/>
                      <w:sz w:val="44"/>
                      <w:szCs w:val="44"/>
                      <w:shd w:val="clear" w:color="auto" w:fill="4EACF3" w:themeFill="background2" w:themeFillShade="BF"/>
                    </w:rPr>
                    <w:t>3</w:t>
                  </w:r>
                </w:p>
              </w:tc>
            </w:tr>
            <w:tr w:rsidR="007B737B" w:rsidRPr="00F8099A" w14:paraId="52CA44A6" w14:textId="77777777" w:rsidTr="00E21D0F">
              <w:trPr>
                <w:trHeight w:val="2415"/>
                <w:jc w:val="center"/>
              </w:trPr>
              <w:tc>
                <w:tcPr>
                  <w:tcW w:w="3546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tbl>
                  <w:tblPr>
                    <w:tblStyle w:val="TableGrid"/>
                    <w:tblW w:w="4838" w:type="pct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389" w:type="dxa"/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Sidebar layout table"/>
                  </w:tblPr>
                  <w:tblGrid>
                    <w:gridCol w:w="3431"/>
                  </w:tblGrid>
                  <w:tr w:rsidR="00214C0A" w:rsidRPr="00F8099A" w14:paraId="31B7E1AA" w14:textId="77777777" w:rsidTr="00E21D0F">
                    <w:trPr>
                      <w:trHeight w:val="4246"/>
                      <w:jc w:val="center"/>
                    </w:trPr>
                    <w:tc>
                      <w:tcPr>
                        <w:tcW w:w="3431" w:type="dxa"/>
                      </w:tcPr>
                      <w:p w14:paraId="59F02FAB" w14:textId="77777777" w:rsidR="005237F6" w:rsidRPr="004058CB" w:rsidRDefault="00CD684D" w:rsidP="005E0B2B">
                        <w:pPr>
                          <w:pStyle w:val="BlockHeading"/>
                          <w:spacing w:after="0"/>
                          <w:rPr>
                            <w:sz w:val="36"/>
                            <w:szCs w:val="36"/>
                          </w:rPr>
                        </w:pPr>
                        <w:r w:rsidRPr="004058CB">
                          <w:rPr>
                            <w:sz w:val="36"/>
                            <w:szCs w:val="36"/>
                          </w:rPr>
                          <w:t>Important Dates:</w:t>
                        </w:r>
                      </w:p>
                      <w:p w14:paraId="6E619BB8" w14:textId="77777777" w:rsidR="00A141CF" w:rsidRDefault="00CD684D" w:rsidP="00CD684D">
                        <w:pPr>
                          <w:pStyle w:val="BlockText"/>
                          <w:spacing w:after="0"/>
                          <w:jc w:val="center"/>
                          <w:rPr>
                            <w:b/>
                            <w:bCs/>
                            <w:color w:val="063C64" w:themeColor="background2" w:themeShade="40"/>
                          </w:rPr>
                        </w:pPr>
                        <w:r w:rsidRPr="00AE5E99">
                          <w:rPr>
                            <w:b/>
                            <w:bCs/>
                            <w:color w:val="063C64" w:themeColor="background2" w:themeShade="40"/>
                          </w:rPr>
                          <w:t>POC</w:t>
                        </w:r>
                        <w:r w:rsidR="00C9494D">
                          <w:rPr>
                            <w:b/>
                            <w:bCs/>
                            <w:color w:val="063C64" w:themeColor="background2" w:themeShade="40"/>
                          </w:rPr>
                          <w:t xml:space="preserve"> Water</w:t>
                        </w:r>
                        <w:r w:rsidRPr="00AE5E99">
                          <w:rPr>
                            <w:b/>
                            <w:bCs/>
                            <w:color w:val="063C64" w:themeColor="background2" w:themeShade="40"/>
                          </w:rPr>
                          <w:t xml:space="preserve"> Board Meetings are held on the </w:t>
                        </w:r>
                        <w:r w:rsidR="007376D7">
                          <w:rPr>
                            <w:b/>
                            <w:bCs/>
                            <w:color w:val="063C64" w:themeColor="background2" w:themeShade="40"/>
                          </w:rPr>
                          <w:t xml:space="preserve">third </w:t>
                        </w:r>
                        <w:r w:rsidRPr="00AE5E99">
                          <w:rPr>
                            <w:b/>
                            <w:bCs/>
                            <w:color w:val="063C64" w:themeColor="background2" w:themeShade="40"/>
                          </w:rPr>
                          <w:t xml:space="preserve">Thursday of each month @ 1pm </w:t>
                        </w:r>
                        <w:r w:rsidR="00A141CF">
                          <w:rPr>
                            <w:b/>
                            <w:bCs/>
                            <w:color w:val="063C64" w:themeColor="background2" w:themeShade="40"/>
                          </w:rPr>
                          <w:t xml:space="preserve"> </w:t>
                        </w:r>
                      </w:p>
                      <w:p w14:paraId="319FD190" w14:textId="77777777" w:rsidR="005237F6" w:rsidRDefault="004E7675" w:rsidP="00CD684D">
                        <w:pPr>
                          <w:pStyle w:val="BlockText"/>
                          <w:spacing w:after="0"/>
                          <w:jc w:val="center"/>
                          <w:rPr>
                            <w:b/>
                            <w:bCs/>
                            <w:color w:val="063C64" w:themeColor="background2" w:themeShade="40"/>
                            <w:sz w:val="24"/>
                            <w:szCs w:val="24"/>
                          </w:rPr>
                        </w:pPr>
                        <w:r w:rsidRPr="005237F6">
                          <w:rPr>
                            <w:b/>
                            <w:bCs/>
                            <w:color w:val="063C64" w:themeColor="background2" w:themeShade="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B37548E" w14:textId="77777777" w:rsidR="00CD684D" w:rsidRPr="00AE5E99" w:rsidRDefault="00CE6610" w:rsidP="00A45893">
                        <w:pPr>
                          <w:pStyle w:val="BlockText"/>
                          <w:spacing w:after="0"/>
                          <w:jc w:val="center"/>
                          <w:rPr>
                            <w:b/>
                            <w:bCs/>
                            <w:color w:val="063C64" w:themeColor="background2" w:themeShade="40"/>
                          </w:rPr>
                        </w:pPr>
                        <w:r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E86115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85340F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856D91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AD0680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3915D6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762ED2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>June 15</w:t>
                        </w:r>
                        <w:r w:rsidR="00762ED2" w:rsidRPr="00762ED2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="00762ED2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2C300D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>* July 20</w:t>
                        </w:r>
                        <w:r w:rsidR="002C300D" w:rsidRPr="002C300D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="002C300D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4B3C438" w14:textId="77777777" w:rsidR="00CD684D" w:rsidRPr="00AE5E99" w:rsidRDefault="00CD684D" w:rsidP="00CD684D">
                        <w:pPr>
                          <w:pStyle w:val="BlockText"/>
                          <w:spacing w:after="0"/>
                          <w:jc w:val="center"/>
                          <w:rPr>
                            <w:color w:val="063C64" w:themeColor="background2" w:themeShade="40"/>
                          </w:rPr>
                        </w:pPr>
                      </w:p>
                      <w:p w14:paraId="2F7B831E" w14:textId="77777777" w:rsidR="00CD684D" w:rsidRPr="00AE5E99" w:rsidRDefault="00CD684D" w:rsidP="00CD684D">
                        <w:pPr>
                          <w:pStyle w:val="BlockText"/>
                          <w:spacing w:after="0"/>
                          <w:jc w:val="center"/>
                          <w:rPr>
                            <w:b/>
                            <w:bCs/>
                            <w:color w:val="063C64" w:themeColor="background2" w:themeShade="40"/>
                          </w:rPr>
                        </w:pPr>
                        <w:r w:rsidRPr="00AE5E99">
                          <w:rPr>
                            <w:b/>
                            <w:bCs/>
                            <w:color w:val="063C64" w:themeColor="background2" w:themeShade="40"/>
                          </w:rPr>
                          <w:t>Roll off Trash Bin</w:t>
                        </w:r>
                      </w:p>
                      <w:p w14:paraId="3061E998" w14:textId="77777777" w:rsidR="00CD684D" w:rsidRPr="00AE5E99" w:rsidRDefault="00CD684D" w:rsidP="00CD684D">
                        <w:pPr>
                          <w:pStyle w:val="BlockText"/>
                          <w:spacing w:after="0"/>
                          <w:jc w:val="center"/>
                          <w:rPr>
                            <w:b/>
                            <w:bCs/>
                            <w:color w:val="063C64" w:themeColor="background2" w:themeShade="40"/>
                          </w:rPr>
                        </w:pPr>
                        <w:r w:rsidRPr="00AE5E99">
                          <w:rPr>
                            <w:b/>
                            <w:bCs/>
                            <w:color w:val="063C64" w:themeColor="background2" w:themeShade="40"/>
                          </w:rPr>
                          <w:t>First Saturday of each month behind the POCID Office</w:t>
                        </w:r>
                        <w:r>
                          <w:rPr>
                            <w:b/>
                            <w:bCs/>
                            <w:color w:val="063C64" w:themeColor="background2" w:themeShade="40"/>
                          </w:rPr>
                          <w:t xml:space="preserve"> from 8am -2pm or UNTIL FULL</w:t>
                        </w:r>
                      </w:p>
                      <w:p w14:paraId="374B41F0" w14:textId="77777777" w:rsidR="00CD684D" w:rsidRDefault="009D28B1" w:rsidP="00CE6610">
                        <w:pPr>
                          <w:pStyle w:val="BlockText"/>
                          <w:spacing w:after="0"/>
                          <w:jc w:val="center"/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762ED2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>June 3</w:t>
                        </w:r>
                        <w:r w:rsidR="00762ED2" w:rsidRPr="00762ED2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  <w:vertAlign w:val="superscript"/>
                          </w:rPr>
                          <w:t>rd</w:t>
                        </w:r>
                        <w:r w:rsidR="00762ED2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2C300D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</w:rPr>
                          <w:t>* July 1</w:t>
                        </w:r>
                        <w:r w:rsidR="002C300D" w:rsidRPr="002C300D">
                          <w:rPr>
                            <w:i/>
                            <w:iCs w:val="0"/>
                            <w:color w:val="FFFFFF" w:themeColor="background1"/>
                            <w:sz w:val="24"/>
                            <w:szCs w:val="24"/>
                            <w:vertAlign w:val="superscript"/>
                          </w:rPr>
                          <w:t>st</w:t>
                        </w:r>
                      </w:p>
                      <w:p w14:paraId="5D2D663C" w14:textId="77777777" w:rsidR="00214C0A" w:rsidRPr="00214C0A" w:rsidRDefault="00214C0A" w:rsidP="00214C0A">
                        <w:pPr>
                          <w:pStyle w:val="BlockText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14:paraId="765916BD" w14:textId="77777777" w:rsidR="00675D84" w:rsidRPr="00F8099A" w:rsidRDefault="00675D84" w:rsidP="00BF5905">
                  <w:pPr>
                    <w:pStyle w:val="BlockText"/>
                  </w:pPr>
                </w:p>
              </w:tc>
            </w:tr>
          </w:tbl>
          <w:p w14:paraId="34B8750A" w14:textId="77777777" w:rsidR="00732047" w:rsidRDefault="00732047" w:rsidP="00CD0ECC">
            <w:pPr>
              <w:rPr>
                <w:b/>
                <w:bCs/>
                <w:color w:val="FFFFFF" w:themeColor="background1"/>
                <w:szCs w:val="38"/>
              </w:rPr>
            </w:pPr>
          </w:p>
          <w:p w14:paraId="236EC738" w14:textId="77777777" w:rsidR="00732047" w:rsidRPr="00F56BAF" w:rsidRDefault="00732047" w:rsidP="00F56BAF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AE5E99">
              <w:rPr>
                <w:b/>
                <w:bCs/>
                <w:color w:val="FFFFFF" w:themeColor="background1"/>
                <w:sz w:val="44"/>
                <w:szCs w:val="44"/>
              </w:rPr>
              <w:t>Billing</w:t>
            </w:r>
          </w:p>
          <w:p w14:paraId="6BDD66DD" w14:textId="77777777" w:rsidR="00F56BAF" w:rsidRDefault="00F56BAF" w:rsidP="00732047">
            <w:pPr>
              <w:jc w:val="center"/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>Bills are mailed by the 1</w:t>
            </w:r>
            <w:r w:rsidRPr="00F56BAF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  <w:vertAlign w:val="superscript"/>
              </w:rPr>
              <w:t>st</w:t>
            </w:r>
            <w:r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 xml:space="preserve"> </w:t>
            </w:r>
          </w:p>
          <w:p w14:paraId="27C01CFB" w14:textId="77777777" w:rsidR="00F56BAF" w:rsidRDefault="00F56BAF" w:rsidP="00732047">
            <w:pPr>
              <w:jc w:val="center"/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>of each month and are d</w:t>
            </w:r>
            <w:r w:rsidR="00732047"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 xml:space="preserve">ue </w:t>
            </w:r>
          </w:p>
          <w:p w14:paraId="102483DB" w14:textId="77777777" w:rsidR="00732047" w:rsidRPr="00832B56" w:rsidRDefault="00732047" w:rsidP="00732047">
            <w:pPr>
              <w:jc w:val="center"/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</w:pP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>on 20</w:t>
            </w: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  <w:vertAlign w:val="superscript"/>
              </w:rPr>
              <w:t>th</w:t>
            </w: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 xml:space="preserve"> of every month </w:t>
            </w:r>
          </w:p>
          <w:p w14:paraId="63E324A6" w14:textId="77777777" w:rsidR="00832B56" w:rsidRPr="00832B56" w:rsidRDefault="00732047" w:rsidP="00732047">
            <w:pPr>
              <w:jc w:val="center"/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</w:pP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>and a late fee will be a</w:t>
            </w:r>
            <w:r w:rsidR="009B15FD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>ss</w:t>
            </w: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 xml:space="preserve">essed </w:t>
            </w:r>
          </w:p>
          <w:p w14:paraId="1C01E812" w14:textId="77777777" w:rsidR="00732047" w:rsidRPr="00832B56" w:rsidRDefault="00732047" w:rsidP="00732047">
            <w:pPr>
              <w:jc w:val="center"/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</w:pP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>on the 21</w:t>
            </w: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  <w:vertAlign w:val="superscript"/>
              </w:rPr>
              <w:t>st</w:t>
            </w: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 xml:space="preserve"> unless that falls </w:t>
            </w:r>
          </w:p>
          <w:p w14:paraId="1030C65F" w14:textId="77777777" w:rsidR="00732047" w:rsidRPr="00832B56" w:rsidRDefault="00732047" w:rsidP="00732047">
            <w:pPr>
              <w:jc w:val="center"/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</w:pP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 xml:space="preserve">on a weekend and then it </w:t>
            </w:r>
          </w:p>
          <w:p w14:paraId="3A36D718" w14:textId="77777777" w:rsidR="00832B56" w:rsidRPr="00832B56" w:rsidRDefault="00732047" w:rsidP="00732047">
            <w:pPr>
              <w:jc w:val="center"/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</w:pP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 xml:space="preserve">will be due the following </w:t>
            </w:r>
          </w:p>
          <w:p w14:paraId="64E6907A" w14:textId="77777777" w:rsidR="00732047" w:rsidRPr="00832B56" w:rsidRDefault="00732047" w:rsidP="00732047">
            <w:pPr>
              <w:jc w:val="center"/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</w:pPr>
            <w:r w:rsidRPr="00832B56">
              <w:rPr>
                <w:b/>
                <w:bCs/>
                <w:i/>
                <w:iCs/>
                <w:color w:val="063C64" w:themeColor="background2" w:themeShade="40"/>
                <w:sz w:val="26"/>
                <w:szCs w:val="26"/>
              </w:rPr>
              <w:t>Monday.</w:t>
            </w:r>
          </w:p>
          <w:p w14:paraId="7C419393" w14:textId="77777777" w:rsidR="00732047" w:rsidRDefault="00732047" w:rsidP="00732047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7AC766E2" w14:textId="77777777" w:rsidR="00732047" w:rsidRPr="00AE5E99" w:rsidRDefault="00832B56" w:rsidP="00AE5E99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="00732047" w:rsidRPr="00AE5E99">
              <w:rPr>
                <w:b/>
                <w:bCs/>
                <w:color w:val="FFFFFF" w:themeColor="background1"/>
                <w:sz w:val="44"/>
                <w:szCs w:val="44"/>
              </w:rPr>
              <w:t>Payment Methods:</w:t>
            </w:r>
          </w:p>
          <w:p w14:paraId="4EC2EF4D" w14:textId="77777777" w:rsidR="00832B56" w:rsidRDefault="00732047" w:rsidP="00732047">
            <w:pPr>
              <w:jc w:val="center"/>
              <w:rPr>
                <w:i/>
                <w:iCs/>
                <w:color w:val="063C64" w:themeColor="background2" w:themeShade="40"/>
                <w:szCs w:val="24"/>
              </w:rPr>
            </w:pPr>
            <w:r w:rsidRPr="00832B56">
              <w:rPr>
                <w:i/>
                <w:iCs/>
                <w:color w:val="063C64" w:themeColor="background2" w:themeShade="40"/>
                <w:szCs w:val="24"/>
              </w:rPr>
              <w:t xml:space="preserve">Credit Card*Mail*Automatic </w:t>
            </w:r>
          </w:p>
          <w:p w14:paraId="276338E9" w14:textId="77777777" w:rsidR="00832B56" w:rsidRDefault="00732047" w:rsidP="00732047">
            <w:pPr>
              <w:jc w:val="center"/>
              <w:rPr>
                <w:i/>
                <w:iCs/>
                <w:color w:val="063C64" w:themeColor="background2" w:themeShade="40"/>
                <w:szCs w:val="24"/>
              </w:rPr>
            </w:pPr>
            <w:r w:rsidRPr="00832B56">
              <w:rPr>
                <w:i/>
                <w:iCs/>
                <w:color w:val="063C64" w:themeColor="background2" w:themeShade="40"/>
                <w:szCs w:val="24"/>
              </w:rPr>
              <w:t xml:space="preserve">Bank Draft*Automatic Credit Card Draft*In Person*Payment Drop </w:t>
            </w:r>
          </w:p>
          <w:p w14:paraId="248B179D" w14:textId="77777777" w:rsidR="00832B56" w:rsidRDefault="00732047" w:rsidP="00832B56">
            <w:pPr>
              <w:jc w:val="center"/>
              <w:rPr>
                <w:i/>
                <w:iCs/>
                <w:color w:val="063C64" w:themeColor="background2" w:themeShade="40"/>
                <w:szCs w:val="24"/>
              </w:rPr>
            </w:pPr>
            <w:r w:rsidRPr="00832B56">
              <w:rPr>
                <w:i/>
                <w:iCs/>
                <w:color w:val="063C64" w:themeColor="background2" w:themeShade="40"/>
                <w:szCs w:val="24"/>
              </w:rPr>
              <w:t xml:space="preserve">Box* Bill Pay through your </w:t>
            </w:r>
          </w:p>
          <w:p w14:paraId="0715BB21" w14:textId="77777777" w:rsidR="00732047" w:rsidRDefault="00732047" w:rsidP="00732047">
            <w:pPr>
              <w:jc w:val="center"/>
              <w:rPr>
                <w:i/>
                <w:iCs/>
                <w:color w:val="063C64" w:themeColor="background2" w:themeShade="40"/>
                <w:szCs w:val="24"/>
              </w:rPr>
            </w:pPr>
            <w:r w:rsidRPr="00832B56">
              <w:rPr>
                <w:i/>
                <w:iCs/>
                <w:color w:val="063C64" w:themeColor="background2" w:themeShade="40"/>
                <w:szCs w:val="24"/>
              </w:rPr>
              <w:t>Financial Institute</w:t>
            </w:r>
          </w:p>
          <w:p w14:paraId="67B89357" w14:textId="77777777" w:rsidR="00CD684D" w:rsidRDefault="00CD684D" w:rsidP="00732047">
            <w:pPr>
              <w:jc w:val="center"/>
              <w:rPr>
                <w:i/>
                <w:iCs/>
                <w:color w:val="063C64" w:themeColor="background2" w:themeShade="40"/>
                <w:szCs w:val="24"/>
              </w:rPr>
            </w:pPr>
          </w:p>
          <w:p w14:paraId="2EF94CD8" w14:textId="77777777" w:rsidR="00CD684D" w:rsidRPr="00832B56" w:rsidRDefault="00CD684D" w:rsidP="00732047">
            <w:pPr>
              <w:jc w:val="center"/>
              <w:rPr>
                <w:i/>
                <w:iCs/>
                <w:color w:val="063C64" w:themeColor="background2" w:themeShade="40"/>
                <w:szCs w:val="24"/>
              </w:rPr>
            </w:pPr>
          </w:p>
          <w:p w14:paraId="2D05C4F3" w14:textId="77777777" w:rsidR="00CD684D" w:rsidRDefault="00CD684D" w:rsidP="00CD684D">
            <w:pPr>
              <w:pStyle w:val="Subtitle"/>
              <w:rPr>
                <w:sz w:val="44"/>
                <w:szCs w:val="44"/>
              </w:rPr>
            </w:pPr>
          </w:p>
          <w:p w14:paraId="516166E2" w14:textId="77777777" w:rsidR="00CD684D" w:rsidRDefault="00CD684D" w:rsidP="00CD684D">
            <w:pPr>
              <w:pStyle w:val="Subtitle"/>
              <w:rPr>
                <w:sz w:val="44"/>
                <w:szCs w:val="44"/>
              </w:rPr>
            </w:pPr>
          </w:p>
          <w:p w14:paraId="20B4C651" w14:textId="77777777" w:rsidR="00CD684D" w:rsidRPr="004058CB" w:rsidRDefault="00CD684D" w:rsidP="00CD684D">
            <w:pPr>
              <w:pStyle w:val="Subtitle"/>
              <w:jc w:val="center"/>
              <w:rPr>
                <w:sz w:val="44"/>
                <w:szCs w:val="44"/>
              </w:rPr>
            </w:pPr>
            <w:r w:rsidRPr="004058CB">
              <w:rPr>
                <w:sz w:val="44"/>
                <w:szCs w:val="44"/>
              </w:rPr>
              <w:t>Contact Us</w:t>
            </w:r>
          </w:p>
          <w:p w14:paraId="5228DF93" w14:textId="77777777" w:rsidR="00CD684D" w:rsidRPr="0049245E" w:rsidRDefault="00CD684D" w:rsidP="00CD684D">
            <w:pPr>
              <w:pStyle w:val="Subtitle"/>
              <w:jc w:val="center"/>
              <w:rPr>
                <w:sz w:val="10"/>
                <w:szCs w:val="10"/>
              </w:rPr>
            </w:pPr>
          </w:p>
          <w:p w14:paraId="0515F58E" w14:textId="77777777" w:rsidR="00CD684D" w:rsidRPr="00AE5E99" w:rsidRDefault="00CD684D" w:rsidP="00CD684D">
            <w:pPr>
              <w:pStyle w:val="BlockText"/>
              <w:tabs>
                <w:tab w:val="right" w:pos="2977"/>
              </w:tabs>
              <w:jc w:val="center"/>
              <w:rPr>
                <w:color w:val="063C64" w:themeColor="background2" w:themeShade="40"/>
              </w:rPr>
            </w:pPr>
            <w:r w:rsidRPr="00AE5E99">
              <w:rPr>
                <w:color w:val="063C64" w:themeColor="background2" w:themeShade="40"/>
              </w:rPr>
              <w:t>PO</w:t>
            </w:r>
            <w:r w:rsidR="004C2F55">
              <w:rPr>
                <w:color w:val="063C64" w:themeColor="background2" w:themeShade="40"/>
              </w:rPr>
              <w:t>CID</w:t>
            </w:r>
          </w:p>
          <w:p w14:paraId="3679F252" w14:textId="77777777" w:rsidR="00CD684D" w:rsidRPr="00AE5E99" w:rsidRDefault="00CD684D" w:rsidP="00CD684D">
            <w:pPr>
              <w:pStyle w:val="BlockHeading2"/>
              <w:jc w:val="center"/>
              <w:rPr>
                <w:color w:val="063C64" w:themeColor="background2" w:themeShade="40"/>
              </w:rPr>
            </w:pPr>
            <w:r w:rsidRPr="00AE5E99">
              <w:rPr>
                <w:color w:val="063C64" w:themeColor="background2" w:themeShade="40"/>
              </w:rPr>
              <w:t>39 Denman DR</w:t>
            </w:r>
          </w:p>
          <w:p w14:paraId="7F52144B" w14:textId="77777777" w:rsidR="00CD684D" w:rsidRPr="00AE5E99" w:rsidRDefault="00CD684D" w:rsidP="00CD684D">
            <w:pPr>
              <w:pStyle w:val="BlockText"/>
              <w:spacing w:after="0"/>
              <w:jc w:val="center"/>
              <w:rPr>
                <w:color w:val="063C64" w:themeColor="background2" w:themeShade="40"/>
              </w:rPr>
            </w:pPr>
            <w:r w:rsidRPr="00AE5E99">
              <w:rPr>
                <w:color w:val="063C64" w:themeColor="background2" w:themeShade="40"/>
              </w:rPr>
              <w:t>PO Box 375</w:t>
            </w:r>
          </w:p>
          <w:p w14:paraId="0AE17FA7" w14:textId="77777777" w:rsidR="00CD684D" w:rsidRPr="00AE5E99" w:rsidRDefault="00CD684D" w:rsidP="00CD684D">
            <w:pPr>
              <w:pStyle w:val="BlockText"/>
              <w:spacing w:after="0"/>
              <w:jc w:val="center"/>
              <w:rPr>
                <w:color w:val="063C64" w:themeColor="background2" w:themeShade="40"/>
              </w:rPr>
            </w:pPr>
            <w:r w:rsidRPr="00AE5E99">
              <w:rPr>
                <w:color w:val="063C64" w:themeColor="background2" w:themeShade="40"/>
              </w:rPr>
              <w:t>Port O’Connor, Texas 77982</w:t>
            </w:r>
          </w:p>
          <w:p w14:paraId="07EAEDA2" w14:textId="77777777" w:rsidR="00CD684D" w:rsidRPr="00AE5E99" w:rsidRDefault="00CD684D" w:rsidP="00CD684D">
            <w:pPr>
              <w:pStyle w:val="BlockHeading2"/>
              <w:jc w:val="center"/>
              <w:rPr>
                <w:color w:val="063C64" w:themeColor="background2" w:themeShade="40"/>
              </w:rPr>
            </w:pPr>
            <w:r w:rsidRPr="00AE5E99">
              <w:rPr>
                <w:color w:val="063C64" w:themeColor="background2" w:themeShade="40"/>
              </w:rPr>
              <w:t>361-983-2652</w:t>
            </w:r>
          </w:p>
          <w:p w14:paraId="5AAB09A9" w14:textId="77777777" w:rsidR="00CD684D" w:rsidRPr="00AE5E99" w:rsidRDefault="00D14767" w:rsidP="00CD684D">
            <w:pPr>
              <w:pStyle w:val="BlockText"/>
              <w:jc w:val="center"/>
              <w:rPr>
                <w:color w:val="063C64" w:themeColor="background2" w:themeShade="40"/>
              </w:rPr>
            </w:pPr>
            <w:r>
              <w:rPr>
                <w:color w:val="063C64" w:themeColor="background2" w:themeShade="40"/>
              </w:rPr>
              <w:t>pocid@pocid.org</w:t>
            </w:r>
          </w:p>
          <w:p w14:paraId="6E9E7FDE" w14:textId="77777777" w:rsidR="00CD684D" w:rsidRPr="00481D08" w:rsidRDefault="00E548AA" w:rsidP="00CD684D">
            <w:pPr>
              <w:pStyle w:val="BlockText"/>
              <w:jc w:val="center"/>
              <w:rPr>
                <w:color w:val="FFFFFF" w:themeColor="background1"/>
                <w:sz w:val="24"/>
                <w:szCs w:val="24"/>
              </w:rPr>
            </w:pPr>
            <w:hyperlink r:id="rId8" w:history="1">
              <w:r w:rsidR="00CD684D" w:rsidRPr="00481D08">
                <w:rPr>
                  <w:rStyle w:val="Hyperlink"/>
                  <w:color w:val="FFFFFF" w:themeColor="background1"/>
                  <w:sz w:val="24"/>
                  <w:szCs w:val="24"/>
                </w:rPr>
                <w:t>https://www.pocid.org/</w:t>
              </w:r>
            </w:hyperlink>
          </w:p>
          <w:p w14:paraId="519C61EE" w14:textId="77777777" w:rsidR="00732047" w:rsidRPr="00481D08" w:rsidRDefault="00E548AA" w:rsidP="00CD684D">
            <w:pPr>
              <w:jc w:val="center"/>
              <w:rPr>
                <w:b/>
                <w:bCs/>
                <w:color w:val="FFFFFF" w:themeColor="background1"/>
                <w:sz w:val="20"/>
              </w:rPr>
            </w:pPr>
            <w:hyperlink r:id="rId9" w:history="1">
              <w:r w:rsidR="00CD684D" w:rsidRPr="00481D08">
                <w:rPr>
                  <w:rStyle w:val="Hyperlink"/>
                  <w:color w:val="FFFFFF" w:themeColor="background1"/>
                  <w:sz w:val="20"/>
                </w:rPr>
                <w:t>https://www.facebook.com/POCIDofficial/</w:t>
              </w:r>
            </w:hyperlink>
          </w:p>
          <w:p w14:paraId="7765D215" w14:textId="77777777" w:rsidR="00AE5E99" w:rsidRDefault="00AE5E99" w:rsidP="00CD0ECC">
            <w:pPr>
              <w:rPr>
                <w:b/>
                <w:bCs/>
                <w:color w:val="FFFFFF" w:themeColor="background1"/>
                <w:szCs w:val="38"/>
              </w:rPr>
            </w:pPr>
          </w:p>
          <w:p w14:paraId="18395BAE" w14:textId="77777777" w:rsidR="00AE5E99" w:rsidRDefault="00AE5E99" w:rsidP="00AE5E99">
            <w:pPr>
              <w:jc w:val="center"/>
              <w:rPr>
                <w:b/>
                <w:bCs/>
                <w:color w:val="FFFFFF" w:themeColor="background1"/>
                <w:szCs w:val="38"/>
              </w:rPr>
            </w:pPr>
          </w:p>
          <w:p w14:paraId="6B7ED2FD" w14:textId="77777777" w:rsidR="005E0B2B" w:rsidRPr="00AE5E99" w:rsidRDefault="005E0B2B" w:rsidP="005E0B2B">
            <w:pPr>
              <w:rPr>
                <w:b/>
                <w:bCs/>
                <w:color w:val="FFFFFF" w:themeColor="background1"/>
                <w:sz w:val="44"/>
                <w:szCs w:val="44"/>
              </w:rPr>
            </w:pPr>
          </w:p>
          <w:p w14:paraId="7B711743" w14:textId="77777777" w:rsidR="00CD5D42" w:rsidRDefault="00832B56" w:rsidP="00AE5E99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="00486432">
              <w:rPr>
                <w:b/>
                <w:bCs/>
                <w:color w:val="FFFFFF" w:themeColor="background1"/>
                <w:sz w:val="44"/>
                <w:szCs w:val="44"/>
              </w:rPr>
              <w:t>Vision Statement</w:t>
            </w:r>
          </w:p>
          <w:p w14:paraId="3C966026" w14:textId="77777777" w:rsidR="00486432" w:rsidRDefault="00486432" w:rsidP="00AE5E99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i/>
                <w:iCs/>
                <w:color w:val="063C64" w:themeColor="background2" w:themeShade="40"/>
                <w:szCs w:val="24"/>
              </w:rPr>
              <w:t>POCID is a proactive organization making a positive impact on the community while implementing best management practices to promote sustainable success.</w:t>
            </w:r>
          </w:p>
          <w:p w14:paraId="6FF3608D" w14:textId="77777777" w:rsidR="00486432" w:rsidRDefault="00486432" w:rsidP="00AE5E99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</w:p>
          <w:p w14:paraId="66CBFDC0" w14:textId="77777777" w:rsidR="00CD684D" w:rsidRDefault="00CD684D" w:rsidP="00AE5E99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</w:p>
          <w:p w14:paraId="3AD2AAC2" w14:textId="77777777" w:rsidR="00486432" w:rsidRPr="00AE5E99" w:rsidRDefault="00486432" w:rsidP="00AE5E99">
            <w:pPr>
              <w:jc w:val="center"/>
              <w:rPr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b/>
                <w:bCs/>
                <w:color w:val="FFFFFF" w:themeColor="background1"/>
                <w:sz w:val="44"/>
                <w:szCs w:val="44"/>
              </w:rPr>
              <w:t>Mission Statement</w:t>
            </w:r>
          </w:p>
          <w:p w14:paraId="3EED9F8E" w14:textId="77777777" w:rsidR="00F56BAF" w:rsidRDefault="00486432" w:rsidP="00CE45C5">
            <w:pPr>
              <w:jc w:val="center"/>
              <w:rPr>
                <w:i/>
                <w:iCs/>
                <w:noProof/>
                <w:color w:val="auto"/>
              </w:rPr>
            </w:pPr>
            <w:r w:rsidRPr="00486432">
              <w:rPr>
                <w:i/>
                <w:iCs/>
                <w:noProof/>
                <w:color w:val="auto"/>
              </w:rPr>
              <w:t>To proac</w:t>
            </w:r>
            <w:r>
              <w:rPr>
                <w:i/>
                <w:iCs/>
                <w:noProof/>
                <w:color w:val="auto"/>
              </w:rPr>
              <w:t xml:space="preserve">tively and efficiently </w:t>
            </w:r>
          </w:p>
          <w:p w14:paraId="3D0EE493" w14:textId="77777777" w:rsidR="00F56BAF" w:rsidRDefault="00486432" w:rsidP="00CE45C5">
            <w:pPr>
              <w:jc w:val="center"/>
              <w:rPr>
                <w:i/>
                <w:iCs/>
                <w:noProof/>
                <w:color w:val="auto"/>
              </w:rPr>
            </w:pPr>
            <w:r>
              <w:rPr>
                <w:i/>
                <w:iCs/>
                <w:noProof/>
                <w:color w:val="auto"/>
              </w:rPr>
              <w:t>manage the affairs of the District</w:t>
            </w:r>
          </w:p>
          <w:p w14:paraId="7F63BB02" w14:textId="77777777" w:rsidR="00F56BAF" w:rsidRDefault="00486432" w:rsidP="00CE45C5">
            <w:pPr>
              <w:jc w:val="center"/>
              <w:rPr>
                <w:i/>
                <w:iCs/>
                <w:noProof/>
                <w:color w:val="auto"/>
              </w:rPr>
            </w:pPr>
            <w:r>
              <w:rPr>
                <w:i/>
                <w:iCs/>
                <w:noProof/>
                <w:color w:val="auto"/>
              </w:rPr>
              <w:t xml:space="preserve"> for the benefit of its customers, </w:t>
            </w:r>
          </w:p>
          <w:p w14:paraId="300A333D" w14:textId="77777777" w:rsidR="00F56BAF" w:rsidRDefault="00486432" w:rsidP="00CE45C5">
            <w:pPr>
              <w:jc w:val="center"/>
              <w:rPr>
                <w:i/>
                <w:iCs/>
                <w:noProof/>
                <w:color w:val="auto"/>
              </w:rPr>
            </w:pPr>
            <w:r>
              <w:rPr>
                <w:i/>
                <w:iCs/>
                <w:noProof/>
                <w:color w:val="auto"/>
              </w:rPr>
              <w:t xml:space="preserve">protect the health of the community, produce safe drinking water in adequate quantities, offer </w:t>
            </w:r>
          </w:p>
          <w:p w14:paraId="125C7A36" w14:textId="77777777" w:rsidR="00F56BAF" w:rsidRDefault="00486432" w:rsidP="00CE45C5">
            <w:pPr>
              <w:jc w:val="center"/>
              <w:rPr>
                <w:i/>
                <w:iCs/>
                <w:noProof/>
                <w:color w:val="auto"/>
              </w:rPr>
            </w:pPr>
            <w:r>
              <w:rPr>
                <w:i/>
                <w:iCs/>
                <w:noProof/>
                <w:color w:val="auto"/>
              </w:rPr>
              <w:t xml:space="preserve">competitive rates, assure </w:t>
            </w:r>
          </w:p>
          <w:p w14:paraId="00C9354D" w14:textId="77777777" w:rsidR="00CD0ECC" w:rsidRPr="00486432" w:rsidRDefault="00486432" w:rsidP="00CE45C5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  <w:color w:val="auto"/>
              </w:rPr>
              <w:t>financial stability, and practice excellence in customer service.</w:t>
            </w:r>
          </w:p>
          <w:p w14:paraId="420E699E" w14:textId="77777777" w:rsidR="005F78E2" w:rsidRPr="00CD0ECC" w:rsidRDefault="00832B56" w:rsidP="00832B56">
            <w:pPr>
              <w:tabs>
                <w:tab w:val="center" w:pos="1994"/>
              </w:tabs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z w:val="38"/>
                <w:szCs w:val="38"/>
              </w:rPr>
              <w:t xml:space="preserve">    </w:t>
            </w:r>
            <w:r>
              <w:rPr>
                <w:b/>
                <w:bCs/>
                <w:sz w:val="38"/>
                <w:szCs w:val="38"/>
              </w:rPr>
              <w:tab/>
            </w:r>
          </w:p>
        </w:tc>
        <w:tc>
          <w:tcPr>
            <w:tcW w:w="7447" w:type="dxa"/>
            <w:tcMar>
              <w:left w:w="677" w:type="dxa"/>
            </w:tcMar>
          </w:tcPr>
          <w:p w14:paraId="3DF6B767" w14:textId="77777777" w:rsidR="00135DD2" w:rsidRPr="004058CB" w:rsidRDefault="00135DD2" w:rsidP="00135DD2">
            <w:pPr>
              <w:rPr>
                <w:b/>
                <w:color w:val="0D78CA" w:themeColor="background2" w:themeShade="80"/>
                <w:sz w:val="72"/>
                <w:szCs w:val="72"/>
              </w:rPr>
            </w:pPr>
            <w:r w:rsidRPr="00135DD2">
              <w:rPr>
                <w:b/>
                <w:noProof/>
                <w:sz w:val="40"/>
                <w:szCs w:val="40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36756A3" wp14:editId="0E7391A5">
                      <wp:simplePos x="0" y="0"/>
                      <wp:positionH relativeFrom="column">
                        <wp:posOffset>-415925</wp:posOffset>
                      </wp:positionH>
                      <wp:positionV relativeFrom="paragraph">
                        <wp:posOffset>38100</wp:posOffset>
                      </wp:positionV>
                      <wp:extent cx="1666875" cy="121920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580EE" w14:textId="77777777" w:rsidR="00135DD2" w:rsidRDefault="000D4A7F" w:rsidP="006A571E">
                                  <w:pPr>
                                    <w:jc w:val="right"/>
                                  </w:pPr>
                                  <w:bookmarkStart w:id="0" w:name="_Hlk65659390"/>
                                  <w:bookmarkEnd w:id="0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851436" wp14:editId="08652487">
                                        <wp:extent cx="1172845" cy="1118870"/>
                                        <wp:effectExtent l="0" t="0" r="8255" b="5080"/>
                                        <wp:docPr id="1694985367" name="Picture 16949853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2845" cy="1118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F20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36F868" wp14:editId="76E46B72">
                                        <wp:extent cx="1323975" cy="1038225"/>
                                        <wp:effectExtent l="0" t="0" r="9525" b="9525"/>
                                        <wp:docPr id="1050705040" name="Picture 105070504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6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975" cy="1038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7851E6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2.75pt;margin-top:3pt;width:131.25pt;height:9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" stroked="f">
                      <v:textbox>
                        <w:txbxContent>
                          <w:p w:rsidR="00135DD2" w:rsidRDefault="000D4A7F" w:rsidP="006A571E">
                            <w:pPr>
                              <w:jc w:val="right"/>
                            </w:pPr>
                            <w:bookmarkStart w:id="1" w:name="_Hlk6565939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E6DDC" wp14:editId="1D4967B1">
                                  <wp:extent cx="1172845" cy="1118870"/>
                                  <wp:effectExtent l="0" t="0" r="8255" b="5080"/>
                                  <wp:docPr id="1694985367" name="Picture 1694985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111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20B7">
                              <w:rPr>
                                <w:noProof/>
                              </w:rPr>
                              <w:drawing>
                                <wp:inline distT="0" distB="0" distL="0" distR="0" wp14:anchorId="241BB1D1" wp14:editId="55816176">
                                  <wp:extent cx="1323975" cy="1038225"/>
                                  <wp:effectExtent l="0" t="0" r="9525" b="9525"/>
                                  <wp:docPr id="1050705040" name="Picture 10507050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9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sz w:val="40"/>
                <w:szCs w:val="40"/>
              </w:rPr>
              <w:t xml:space="preserve">    </w:t>
            </w:r>
            <w:r w:rsidR="00402C11">
              <w:rPr>
                <w:b/>
                <w:sz w:val="40"/>
                <w:szCs w:val="40"/>
              </w:rPr>
              <w:t xml:space="preserve"> </w:t>
            </w:r>
            <w:r w:rsidR="00402C11" w:rsidRPr="00402C11">
              <w:rPr>
                <w:b/>
                <w:color w:val="0D78CA" w:themeColor="background2" w:themeShade="80"/>
                <w:sz w:val="72"/>
                <w:szCs w:val="72"/>
              </w:rPr>
              <w:t>“</w:t>
            </w:r>
            <w:r w:rsidRPr="004058CB">
              <w:rPr>
                <w:b/>
                <w:color w:val="0D78CA" w:themeColor="background2" w:themeShade="80"/>
                <w:sz w:val="72"/>
                <w:szCs w:val="72"/>
              </w:rPr>
              <w:t>POC</w:t>
            </w:r>
            <w:r w:rsidR="00FC0C04">
              <w:rPr>
                <w:b/>
                <w:color w:val="0D78CA" w:themeColor="background2" w:themeShade="80"/>
                <w:sz w:val="72"/>
                <w:szCs w:val="72"/>
              </w:rPr>
              <w:t>ID</w:t>
            </w:r>
            <w:r w:rsidR="00402C11">
              <w:rPr>
                <w:b/>
                <w:color w:val="0D78CA" w:themeColor="background2" w:themeShade="80"/>
                <w:sz w:val="72"/>
                <w:szCs w:val="72"/>
              </w:rPr>
              <w:t>”</w:t>
            </w:r>
          </w:p>
          <w:p w14:paraId="3CE6CA07" w14:textId="77777777" w:rsidR="001E176F" w:rsidRDefault="001E176F" w:rsidP="005261B7">
            <w:pPr>
              <w:jc w:val="center"/>
              <w:rPr>
                <w:noProof/>
              </w:rPr>
            </w:pPr>
          </w:p>
          <w:p w14:paraId="7CE13FB0" w14:textId="77777777" w:rsidR="00E5657A" w:rsidRDefault="00E5657A" w:rsidP="00E5657A">
            <w:pPr>
              <w:rPr>
                <w:color w:val="auto"/>
                <w:sz w:val="16"/>
                <w:szCs w:val="16"/>
              </w:rPr>
            </w:pPr>
            <w:r w:rsidRPr="00F7717F">
              <w:rPr>
                <w:color w:val="auto"/>
                <w:sz w:val="16"/>
                <w:szCs w:val="16"/>
              </w:rPr>
              <w:t xml:space="preserve"> </w:t>
            </w:r>
          </w:p>
          <w:p w14:paraId="68553846" w14:textId="77777777" w:rsidR="00E5657A" w:rsidRDefault="00E5657A" w:rsidP="00E5657A">
            <w:pPr>
              <w:rPr>
                <w:color w:val="auto"/>
                <w:sz w:val="16"/>
                <w:szCs w:val="16"/>
              </w:rPr>
            </w:pPr>
          </w:p>
          <w:p w14:paraId="285CC0A7" w14:textId="77777777" w:rsidR="00C5151D" w:rsidRDefault="005D5B2D" w:rsidP="00C5151D">
            <w:pPr>
              <w:rPr>
                <w:color w:val="auto"/>
                <w:sz w:val="16"/>
                <w:szCs w:val="16"/>
              </w:rPr>
            </w:pPr>
            <w:r w:rsidRPr="005D5B2D">
              <w:rPr>
                <w:noProof/>
                <w:color w:val="auto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02A72609" wp14:editId="616AD87F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3598545</wp:posOffset>
                      </wp:positionV>
                      <wp:extent cx="3495675" cy="4095750"/>
                      <wp:effectExtent l="38100" t="38100" r="47625" b="38100"/>
                      <wp:wrapSquare wrapText="bothSides"/>
                      <wp:docPr id="927447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5675" cy="409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DEEFC5" w14:textId="77777777" w:rsidR="005D5B2D" w:rsidRDefault="005D5B2D">
                                  <w:r>
                                    <w:rPr>
                                      <w:rFonts w:eastAsia="Times New Roman"/>
                                      <w:noProof/>
                                    </w:rPr>
                                    <w:drawing>
                                      <wp:inline distT="0" distB="0" distL="0" distR="0" wp14:anchorId="33FAE110" wp14:editId="3A98E4FA">
                                        <wp:extent cx="3305175" cy="3995420"/>
                                        <wp:effectExtent l="0" t="0" r="9525" b="5080"/>
                                        <wp:docPr id="922527084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r:link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5175" cy="3995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_x0000_s1027" type="#_x0000_t202" style="position:absolute;margin-left:24.25pt;margin-top:283.35pt;width:275.25pt;height:322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" strokeweight="6pt">
                      <v:textbox>
                        <w:txbxContent>
                          <w:p w:rsidR="005D5B2D" w:rsidRDefault="005D5B2D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3305175" cy="3995420"/>
                                  <wp:effectExtent l="0" t="0" r="9525" b="5080"/>
                                  <wp:docPr id="92252708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175" cy="399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70567" w:rsidRPr="002D6613">
              <w:rPr>
                <w:b/>
                <w:noProof/>
                <w:color w:val="0D78CA" w:themeColor="background2" w:themeShade="80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5B0066F0" wp14:editId="3979FE1F">
                      <wp:simplePos x="0" y="0"/>
                      <wp:positionH relativeFrom="column">
                        <wp:posOffset>-429577</wp:posOffset>
                      </wp:positionH>
                      <wp:positionV relativeFrom="paragraph">
                        <wp:posOffset>219393</wp:posOffset>
                      </wp:positionV>
                      <wp:extent cx="4819650" cy="7929562"/>
                      <wp:effectExtent l="0" t="0" r="0" b="0"/>
                      <wp:wrapSquare wrapText="bothSides"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0" cy="79295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428E7" w14:textId="77777777" w:rsidR="005D5B2D" w:rsidRPr="005D5B2D" w:rsidRDefault="00412887" w:rsidP="005D5B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Looking Back</w:t>
                                  </w:r>
                                </w:p>
                                <w:p w14:paraId="7381F530" w14:textId="77777777" w:rsidR="005D5B2D" w:rsidRPr="005D5B2D" w:rsidRDefault="005D5B2D" w:rsidP="005D5B2D">
                                  <w:pPr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5D5B2D">
                                    <w:rPr>
                                      <w:color w:val="000000" w:themeColor="text1"/>
                                    </w:rPr>
                                    <w:t>June 18</w:t>
                                  </w:r>
                                  <w:r w:rsidRPr="005D5B2D">
                                    <w:rPr>
                                      <w:color w:val="000000" w:themeColor="text1"/>
                                      <w:vertAlign w:val="superscript"/>
                                    </w:rPr>
                                    <w:t>th</w:t>
                                  </w:r>
                                  <w:r w:rsidRPr="005D5B2D">
                                    <w:rPr>
                                      <w:color w:val="000000" w:themeColor="text1"/>
                                    </w:rPr>
                                    <w:t xml:space="preserve"> marks the fortieth anniversary of H.B. No. 2335, the text of which is depicted below.  This </w:t>
                                  </w:r>
                                  <w:r w:rsidR="00412887" w:rsidRPr="005D5B2D">
                                    <w:rPr>
                                      <w:color w:val="000000" w:themeColor="text1"/>
                                    </w:rPr>
                                    <w:t>legislation essentially</w:t>
                                  </w:r>
                                  <w:r w:rsidRPr="005D5B2D">
                                    <w:rPr>
                                      <w:color w:val="000000" w:themeColor="text1"/>
                                    </w:rPr>
                                    <w:t xml:space="preserve"> kick-started the Port O’Connor Municipal Utility District.  Although formed in 1977, the </w:t>
                                  </w:r>
                                  <w:proofErr w:type="gramStart"/>
                                  <w:r w:rsidRPr="005D5B2D">
                                    <w:rPr>
                                      <w:color w:val="000000" w:themeColor="text1"/>
                                    </w:rPr>
                                    <w:t>District</w:t>
                                  </w:r>
                                  <w:proofErr w:type="gramEnd"/>
                                  <w:r w:rsidRPr="005D5B2D">
                                    <w:rPr>
                                      <w:color w:val="000000" w:themeColor="text1"/>
                                    </w:rPr>
                                    <w:t xml:space="preserve"> was basically dormant until the passage of H. B. No. 2335 which served to appoint the following temporary directors:  John Taylor, Bill Loden, Joe Bright, Kenneth Clark, and Allen Berger.  These gentlemen were replaced within a year with Teddy Hawes, Edward Lambright, Calvin </w:t>
                                  </w:r>
                                  <w:proofErr w:type="spellStart"/>
                                  <w:r w:rsidRPr="005D5B2D">
                                    <w:rPr>
                                      <w:color w:val="000000" w:themeColor="text1"/>
                                    </w:rPr>
                                    <w:t>Ragusin</w:t>
                                  </w:r>
                                  <w:proofErr w:type="spellEnd"/>
                                  <w:r w:rsidRPr="005D5B2D">
                                    <w:rPr>
                                      <w:color w:val="000000" w:themeColor="text1"/>
                                    </w:rPr>
                                    <w:t xml:space="preserve">, John Childers, and Doyle Adams.  Hawes, Lambright, </w:t>
                                  </w:r>
                                  <w:proofErr w:type="spellStart"/>
                                  <w:r w:rsidRPr="005D5B2D">
                                    <w:rPr>
                                      <w:color w:val="000000" w:themeColor="text1"/>
                                    </w:rPr>
                                    <w:t>Ragusin</w:t>
                                  </w:r>
                                  <w:proofErr w:type="spellEnd"/>
                                  <w:r w:rsidRPr="005D5B2D">
                                    <w:rPr>
                                      <w:color w:val="000000" w:themeColor="text1"/>
                                    </w:rPr>
                                    <w:t xml:space="preserve">, Childers, and Adams were the Directors serving at the time of the </w:t>
                                  </w:r>
                                  <w:proofErr w:type="gramStart"/>
                                  <w:r w:rsidRPr="005D5B2D">
                                    <w:rPr>
                                      <w:color w:val="000000" w:themeColor="text1"/>
                                    </w:rPr>
                                    <w:t>District’s</w:t>
                                  </w:r>
                                  <w:proofErr w:type="gramEnd"/>
                                  <w:r w:rsidRPr="005D5B2D">
                                    <w:rPr>
                                      <w:color w:val="000000" w:themeColor="text1"/>
                                    </w:rPr>
                                    <w:t xml:space="preserve"> confirmation election which was held on April 7, 1984.  A lot has changed and been accomplished since 198</w:t>
                                  </w:r>
                                  <w:r w:rsidR="00412887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  <w:r w:rsidRPr="005D5B2D">
                                    <w:rPr>
                                      <w:color w:val="000000" w:themeColor="text1"/>
                                    </w:rPr>
                                    <w:t>!</w:t>
                                  </w:r>
                                </w:p>
                                <w:p w14:paraId="5BA83962" w14:textId="77777777" w:rsidR="00621B07" w:rsidRDefault="00621B07" w:rsidP="005D5B2D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83053E2" id="_x0000_s1028" type="#_x0000_t202" style="position:absolute;margin-left:-33.8pt;margin-top:17.3pt;width:379.5pt;height:624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" stroked="f">
                      <v:textbox>
                        <w:txbxContent>
                          <w:p w:rsidR="005D5B2D" w:rsidRPr="005D5B2D" w:rsidRDefault="00412887" w:rsidP="005D5B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Looking Back</w:t>
                            </w:r>
                          </w:p>
                          <w:p w:rsidR="005D5B2D" w:rsidRPr="005D5B2D" w:rsidRDefault="005D5B2D" w:rsidP="005D5B2D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D5B2D">
                              <w:rPr>
                                <w:color w:val="000000" w:themeColor="text1"/>
                              </w:rPr>
                              <w:t>June 18</w:t>
                            </w:r>
                            <w:r w:rsidRPr="005D5B2D">
                              <w:rPr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5D5B2D">
                              <w:rPr>
                                <w:color w:val="000000" w:themeColor="text1"/>
                              </w:rPr>
                              <w:t xml:space="preserve"> marks the fortieth anniversary of H.B. No. 2335, the text of which is depicted below.  This </w:t>
                            </w:r>
                            <w:r w:rsidR="00412887" w:rsidRPr="005D5B2D">
                              <w:rPr>
                                <w:color w:val="000000" w:themeColor="text1"/>
                              </w:rPr>
                              <w:t>legislation essentially</w:t>
                            </w:r>
                            <w:r w:rsidRPr="005D5B2D">
                              <w:rPr>
                                <w:color w:val="000000" w:themeColor="text1"/>
                              </w:rPr>
                              <w:t xml:space="preserve"> kick-started the Port O’Connor Municipal Utility District.  Although formed in 1977, the </w:t>
                            </w:r>
                            <w:proofErr w:type="gramStart"/>
                            <w:r w:rsidRPr="005D5B2D">
                              <w:rPr>
                                <w:color w:val="000000" w:themeColor="text1"/>
                              </w:rPr>
                              <w:t>District</w:t>
                            </w:r>
                            <w:proofErr w:type="gramEnd"/>
                            <w:r w:rsidRPr="005D5B2D">
                              <w:rPr>
                                <w:color w:val="000000" w:themeColor="text1"/>
                              </w:rPr>
                              <w:t xml:space="preserve"> was basically dormant until the passage of H. B. No. 2335 which served to appoint the following temporary directors:  John Taylor, Bill Loden, Joe Bright, Kenneth Clark, and Allen Berger.  These gentlemen were replaced within a year with Teddy Hawes, Edward Lambright, Calvin </w:t>
                            </w:r>
                            <w:proofErr w:type="spellStart"/>
                            <w:r w:rsidRPr="005D5B2D">
                              <w:rPr>
                                <w:color w:val="000000" w:themeColor="text1"/>
                              </w:rPr>
                              <w:t>Ragusin</w:t>
                            </w:r>
                            <w:proofErr w:type="spellEnd"/>
                            <w:r w:rsidRPr="005D5B2D">
                              <w:rPr>
                                <w:color w:val="000000" w:themeColor="text1"/>
                              </w:rPr>
                              <w:t xml:space="preserve">, John Childers, and Doyle Adams.  Hawes, Lambright, </w:t>
                            </w:r>
                            <w:proofErr w:type="spellStart"/>
                            <w:r w:rsidRPr="005D5B2D">
                              <w:rPr>
                                <w:color w:val="000000" w:themeColor="text1"/>
                              </w:rPr>
                              <w:t>Ragusin</w:t>
                            </w:r>
                            <w:proofErr w:type="spellEnd"/>
                            <w:r w:rsidRPr="005D5B2D">
                              <w:rPr>
                                <w:color w:val="000000" w:themeColor="text1"/>
                              </w:rPr>
                              <w:t xml:space="preserve">, Childers, and Adams were the Directors serving at the time of the </w:t>
                            </w:r>
                            <w:proofErr w:type="gramStart"/>
                            <w:r w:rsidRPr="005D5B2D">
                              <w:rPr>
                                <w:color w:val="000000" w:themeColor="text1"/>
                              </w:rPr>
                              <w:t>District’s</w:t>
                            </w:r>
                            <w:proofErr w:type="gramEnd"/>
                            <w:r w:rsidRPr="005D5B2D">
                              <w:rPr>
                                <w:color w:val="000000" w:themeColor="text1"/>
                              </w:rPr>
                              <w:t xml:space="preserve"> confirmation election which was held on April 7, 1984.  A lot has changed and been accomplished since 198</w:t>
                            </w:r>
                            <w:r w:rsidR="00412887">
                              <w:rPr>
                                <w:color w:val="000000" w:themeColor="text1"/>
                              </w:rPr>
                              <w:t>3</w:t>
                            </w:r>
                            <w:r w:rsidRPr="005D5B2D"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  <w:p w:rsidR="00621B07" w:rsidRDefault="00621B07" w:rsidP="005D5B2D">
                            <w:pPr>
                              <w:jc w:val="right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579DBD" w14:textId="77777777" w:rsidR="004E029F" w:rsidRPr="00E67C1E" w:rsidRDefault="005A1AD4" w:rsidP="00CD4778">
            <w:pPr>
              <w:tabs>
                <w:tab w:val="center" w:pos="3385"/>
              </w:tabs>
              <w:rPr>
                <w:b/>
                <w:bCs/>
                <w:noProof/>
                <w:color w:val="063C64" w:themeColor="background2" w:themeShade="40"/>
                <w:sz w:val="36"/>
                <w:szCs w:val="36"/>
              </w:rPr>
            </w:pPr>
            <w:r w:rsidRPr="005A1AD4">
              <w:rPr>
                <w:noProof/>
                <w:color w:val="auto"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1816CB8C" wp14:editId="3D8B7CFF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4125595</wp:posOffset>
                      </wp:positionV>
                      <wp:extent cx="3295650" cy="4343400"/>
                      <wp:effectExtent l="38100" t="38100" r="38100" b="38100"/>
                      <wp:wrapSquare wrapText="bothSides"/>
                      <wp:docPr id="2858623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0" cy="434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77DAC" w14:textId="77777777" w:rsidR="005A1AD4" w:rsidRDefault="005A1AD4">
                                  <w:r>
                                    <w:rPr>
                                      <w:rFonts w:eastAsia="Times New Roman"/>
                                      <w:noProof/>
                                    </w:rPr>
                                    <w:drawing>
                                      <wp:inline distT="0" distB="0" distL="0" distR="0" wp14:anchorId="16950D36" wp14:editId="6F28818B">
                                        <wp:extent cx="3171825" cy="4233545"/>
                                        <wp:effectExtent l="0" t="0" r="9525" b="0"/>
                                        <wp:docPr id="3953004" name="Picture 39530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r:link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71825" cy="4233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_x0000_s1029" type="#_x0000_t202" style="position:absolute;margin-left:77.5pt;margin-top:324.85pt;width:259.5pt;height:34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" strokeweight="6pt">
                      <v:textbox>
                        <w:txbxContent>
                          <w:p w:rsidR="005A1AD4" w:rsidRDefault="005A1AD4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3171825" cy="4233545"/>
                                  <wp:effectExtent l="0" t="0" r="9525" b="0"/>
                                  <wp:docPr id="3953004" name="Picture 3953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r:link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423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A1AD4">
              <w:rPr>
                <w:noProof/>
                <w:color w:val="auto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2B4712E3" wp14:editId="60AC568B">
                      <wp:simplePos x="0" y="0"/>
                      <wp:positionH relativeFrom="column">
                        <wp:posOffset>-339725</wp:posOffset>
                      </wp:positionH>
                      <wp:positionV relativeFrom="paragraph">
                        <wp:posOffset>62230</wp:posOffset>
                      </wp:positionV>
                      <wp:extent cx="3286125" cy="4343400"/>
                      <wp:effectExtent l="38100" t="38100" r="47625" b="38100"/>
                      <wp:wrapSquare wrapText="bothSides"/>
                      <wp:docPr id="11139950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6125" cy="434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5DA9FF" w14:textId="77777777" w:rsidR="005A1AD4" w:rsidRDefault="005A1AD4" w:rsidP="005A1AD4">
                                  <w:pPr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noProof/>
                                    </w:rPr>
                                    <w:drawing>
                                      <wp:inline distT="0" distB="0" distL="0" distR="0" wp14:anchorId="7FFEA2C9" wp14:editId="66B7EB6F">
                                        <wp:extent cx="3057525" cy="4114800"/>
                                        <wp:effectExtent l="0" t="0" r="9525" b="0"/>
                                        <wp:docPr id="1568975885" name="Picture 15689758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r:link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57525" cy="411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_x0000_s1030" type="#_x0000_t202" style="position:absolute;margin-left:-26.75pt;margin-top:4.9pt;width:258.75pt;height:34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" strokeweight="6pt">
                      <v:textbox>
                        <w:txbxContent>
                          <w:p w:rsidR="005A1AD4" w:rsidRDefault="005A1AD4" w:rsidP="005A1AD4">
                            <w:pPr>
                              <w:jc w:val="both"/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3057525" cy="4114800"/>
                                  <wp:effectExtent l="0" t="0" r="9525" b="0"/>
                                  <wp:docPr id="1568975885" name="Picture 15689758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r:link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32BC1" w:rsidRPr="00E5657A">
              <w:rPr>
                <w:noProof/>
                <w:color w:val="auto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4E8108A8" wp14:editId="47360007">
                      <wp:simplePos x="0" y="0"/>
                      <wp:positionH relativeFrom="column">
                        <wp:posOffset>-425069</wp:posOffset>
                      </wp:positionH>
                      <wp:positionV relativeFrom="paragraph">
                        <wp:posOffset>127</wp:posOffset>
                      </wp:positionV>
                      <wp:extent cx="4714875" cy="9168384"/>
                      <wp:effectExtent l="0" t="0" r="9525" b="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4875" cy="9168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B0B25" w14:textId="77777777" w:rsidR="005F2C39" w:rsidRPr="005A41EF" w:rsidRDefault="005F2C39" w:rsidP="00325A6E">
                                  <w:pPr>
                                    <w:pStyle w:val="left"/>
                                    <w:spacing w:before="0" w:beforeAutospacing="0" w:after="0" w:afterAutospacing="0" w:line="276" w:lineRule="auto"/>
                                    <w:rPr>
                                      <w:rFonts w:ascii="Calibri Light" w:hAnsi="Calibri Light"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AF75BF7" w14:textId="77777777" w:rsidR="00A8157E" w:rsidRPr="00CF0FAE" w:rsidRDefault="00A8157E" w:rsidP="005A1AD4">
                                  <w:pPr>
                                    <w:spacing w:line="276" w:lineRule="auto"/>
                                    <w:jc w:val="center"/>
                                    <w:rPr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4014469" id="_x0000_s1031" type="#_x0000_t202" style="position:absolute;margin-left:-33.45pt;margin-top:0;width:371.25pt;height:721.9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" stroked="f">
                      <v:textbox>
                        <w:txbxContent>
                          <w:p w:rsidR="005F2C39" w:rsidRPr="005A41EF" w:rsidRDefault="005F2C39" w:rsidP="00325A6E">
                            <w:pPr>
                              <w:pStyle w:val="left"/>
                              <w:spacing w:before="0" w:beforeAutospacing="0" w:after="0" w:afterAutospacing="0" w:line="276" w:lineRule="auto"/>
                              <w:rPr>
                                <w:rFonts w:ascii="Calibri Light" w:hAnsi="Calibri Light"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A8157E" w:rsidRPr="00CF0FAE" w:rsidRDefault="00A8157E" w:rsidP="005A1AD4">
                            <w:pPr>
                              <w:spacing w:line="276" w:lineRule="auto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7F23EFE" w14:textId="77777777" w:rsidR="00865603" w:rsidRPr="009844E6" w:rsidRDefault="00BB6977" w:rsidP="004C19F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DABF511" wp14:editId="48E575ED">
                <wp:simplePos x="0" y="0"/>
                <wp:positionH relativeFrom="margin">
                  <wp:align>right</wp:align>
                </wp:positionH>
                <wp:positionV relativeFrom="paragraph">
                  <wp:posOffset>7025005</wp:posOffset>
                </wp:positionV>
                <wp:extent cx="3105150" cy="1209675"/>
                <wp:effectExtent l="0" t="0" r="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B878B" w14:textId="77777777" w:rsidR="00BB6977" w:rsidRDefault="00BB6977" w:rsidP="00BB69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  <w:t>Y</w:t>
                            </w:r>
                            <w:r w:rsidRPr="00BB6977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  <w:t xml:space="preserve">ou now have the option to pay 24/7 by credit card by calling </w:t>
                            </w:r>
                          </w:p>
                          <w:p w14:paraId="5C9BAA7F" w14:textId="77777777" w:rsidR="00BB6977" w:rsidRPr="00BB6977" w:rsidRDefault="00BB6977" w:rsidP="00BB69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B6977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844-923-2162. </w:t>
                            </w:r>
                          </w:p>
                          <w:p w14:paraId="5AE8C385" w14:textId="77777777" w:rsidR="00BB6977" w:rsidRPr="00BB6977" w:rsidRDefault="00BB6977" w:rsidP="00BB69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</w:pPr>
                            <w:r w:rsidRPr="00BB6977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  <w:t>We will accept Visa, MasterCard and Discover for a 3</w:t>
                            </w:r>
                            <w:r w:rsidR="001510CC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  <w:t>.5</w:t>
                            </w:r>
                            <w:r w:rsidRPr="00BB6977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  <w:t xml:space="preserve">% </w:t>
                            </w:r>
                            <w:r w:rsidR="00F92613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  <w:t xml:space="preserve">service </w:t>
                            </w:r>
                            <w:r w:rsidRPr="00BB6977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</w:rPr>
                              <w:t>fee.</w:t>
                            </w:r>
                          </w:p>
                          <w:p w14:paraId="2EA1A90C" w14:textId="77777777" w:rsidR="00BB6977" w:rsidRPr="00BB6977" w:rsidRDefault="00BB6977" w:rsidP="00BB69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050505"/>
                                <w:sz w:val="20"/>
                              </w:rPr>
                            </w:pPr>
                          </w:p>
                          <w:p w14:paraId="0ADF0223" w14:textId="77777777" w:rsidR="00B6000F" w:rsidRPr="00B6000F" w:rsidRDefault="00B6000F" w:rsidP="00BB6977">
                            <w:pP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0798AA" id="_x0000_s1032" type="#_x0000_t202" style="position:absolute;left:0;text-align:left;margin-left:193.3pt;margin-top:553.15pt;width:244.5pt;height:95.25pt;z-index:251780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" stroked="f">
                <v:textbox>
                  <w:txbxContent>
                    <w:p w:rsidR="00BB6977" w:rsidRDefault="00BB6977" w:rsidP="00BB69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</w:pPr>
                      <w:r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  <w:t>Y</w:t>
                      </w:r>
                      <w:r w:rsidRPr="00BB6977"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  <w:t xml:space="preserve">ou now have the option to pay 24/7 by credit card by calling </w:t>
                      </w:r>
                    </w:p>
                    <w:p w:rsidR="00BB6977" w:rsidRPr="00BB6977" w:rsidRDefault="00BB6977" w:rsidP="00BB69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inherit" w:eastAsia="Times New Roman" w:hAnsi="inherit" w:cs="Segoe UI Histor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B6977">
                        <w:rPr>
                          <w:rFonts w:ascii="inherit" w:eastAsia="Times New Roman" w:hAnsi="inherit" w:cs="Segoe UI Histori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844-923-2162. </w:t>
                      </w:r>
                    </w:p>
                    <w:p w:rsidR="00BB6977" w:rsidRPr="00BB6977" w:rsidRDefault="00BB6977" w:rsidP="00BB69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</w:pPr>
                      <w:r w:rsidRPr="00BB6977"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  <w:t>We will accept Visa, MasterCard and Discover for a 3</w:t>
                      </w:r>
                      <w:r w:rsidR="001510CC"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  <w:t>.5</w:t>
                      </w:r>
                      <w:r w:rsidRPr="00BB6977"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  <w:t xml:space="preserve">% </w:t>
                      </w:r>
                      <w:r w:rsidR="00F92613"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  <w:t xml:space="preserve">service </w:t>
                      </w:r>
                      <w:r w:rsidRPr="00BB6977"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8"/>
                          <w:szCs w:val="28"/>
                        </w:rPr>
                        <w:t>fee.</w:t>
                      </w:r>
                    </w:p>
                    <w:p w:rsidR="00BB6977" w:rsidRPr="00BB6977" w:rsidRDefault="00BB6977" w:rsidP="00BB69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inherit" w:eastAsia="Times New Roman" w:hAnsi="inherit" w:cs="Segoe UI Historic"/>
                          <w:b/>
                          <w:bCs/>
                          <w:color w:val="050505"/>
                          <w:sz w:val="20"/>
                        </w:rPr>
                      </w:pPr>
                    </w:p>
                    <w:p w:rsidR="00B6000F" w:rsidRPr="00B6000F" w:rsidRDefault="00B6000F" w:rsidP="00BB6977">
                      <w:pP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5E9DC8A" wp14:editId="17BE7300">
                <wp:simplePos x="0" y="0"/>
                <wp:positionH relativeFrom="margin">
                  <wp:align>right</wp:align>
                </wp:positionH>
                <wp:positionV relativeFrom="paragraph">
                  <wp:posOffset>5062855</wp:posOffset>
                </wp:positionV>
                <wp:extent cx="3200400" cy="28575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DF226" w14:textId="77777777" w:rsidR="0095396F" w:rsidRPr="00FD3A23" w:rsidRDefault="0095396F" w:rsidP="00B6000F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D3F630F" w14:textId="77777777" w:rsidR="0095396F" w:rsidRDefault="00BB69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FE940" wp14:editId="1B34139E">
                                  <wp:extent cx="2980690" cy="1438275"/>
                                  <wp:effectExtent l="0" t="0" r="0" b="9525"/>
                                  <wp:docPr id="15" name="Picture 15" descr="Mobile Payment Concept Pay Bills On Line Using A Mobile Phone To Ban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bile Payment Concept Pay Bills On Line Using A Mobile Phone To Bank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210" cy="1453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954FF4" id="_x0000_s1033" type="#_x0000_t202" style="position:absolute;left:0;text-align:left;margin-left:200.8pt;margin-top:398.65pt;width:252pt;height:225pt;z-index:251778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" stroked="f">
                <v:textbox>
                  <w:txbxContent>
                    <w:p w:rsidR="0095396F" w:rsidRPr="00FD3A23" w:rsidRDefault="0095396F" w:rsidP="00B6000F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noProof/>
                          <w:color w:val="auto"/>
                          <w:sz w:val="28"/>
                          <w:szCs w:val="28"/>
                        </w:rPr>
                      </w:pPr>
                    </w:p>
                    <w:p w:rsidR="0095396F" w:rsidRDefault="00BB6977">
                      <w:r>
                        <w:rPr>
                          <w:noProof/>
                        </w:rPr>
                        <w:drawing>
                          <wp:inline distT="0" distB="0" distL="0" distR="0" wp14:anchorId="5FE4485E" wp14:editId="53B91EF4">
                            <wp:extent cx="2980690" cy="1438275"/>
                            <wp:effectExtent l="0" t="0" r="0" b="9525"/>
                            <wp:docPr id="15" name="Picture 15" descr="Mobile Payment Concept Pay Bills On Line Using A Mobile Phone To Ban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bile Payment Concept Pay Bills On Line Using A Mobile Phone To Bank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210" cy="145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3A23" w:rsidRPr="009844E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4E8AD0" wp14:editId="60300FCC">
                <wp:simplePos x="0" y="0"/>
                <wp:positionH relativeFrom="margin">
                  <wp:posOffset>5314950</wp:posOffset>
                </wp:positionH>
                <wp:positionV relativeFrom="paragraph">
                  <wp:posOffset>1348105</wp:posOffset>
                </wp:positionV>
                <wp:extent cx="1837055" cy="3276600"/>
                <wp:effectExtent l="0" t="0" r="1079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7278B" w14:textId="77777777" w:rsidR="009C361E" w:rsidRPr="00B41676" w:rsidRDefault="004500DE" w:rsidP="00323BDA">
                            <w:pPr>
                              <w:jc w:val="center"/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41676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Irrigation Permits</w:t>
                            </w:r>
                          </w:p>
                          <w:p w14:paraId="3D64BD8A" w14:textId="77777777" w:rsidR="00CF0C3E" w:rsidRPr="00B41676" w:rsidRDefault="00CF0C3E" w:rsidP="00CF0C3E">
                            <w:pPr>
                              <w:jc w:val="center"/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B41676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All sprinkler systems require a permit </w:t>
                            </w:r>
                            <w:r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completed and turned in to the POCID Office </w:t>
                            </w:r>
                            <w:r w:rsidRPr="003D457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before </w:t>
                            </w:r>
                            <w:r w:rsidRPr="00B41676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installation. </w:t>
                            </w:r>
                            <w:r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After installation a backflow inspection is required.</w:t>
                            </w:r>
                          </w:p>
                          <w:p w14:paraId="5CC819E4" w14:textId="77777777" w:rsidR="00323BDA" w:rsidRPr="00323BDA" w:rsidRDefault="004500DE" w:rsidP="00323BD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664C" wp14:editId="5D1E398A">
                                  <wp:extent cx="1644704" cy="956945"/>
                                  <wp:effectExtent l="0" t="0" r="0" b="0"/>
                                  <wp:docPr id="34" name="Picture 3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654" cy="959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6AA62E" id="_x0000_s1034" type="#_x0000_t202" style="position:absolute;left:0;text-align:left;margin-left:418.5pt;margin-top:106.15pt;width:144.65pt;height:25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" strokecolor="#00b050">
                <v:stroke dashstyle="dash"/>
                <v:textbox>
                  <w:txbxContent>
                    <w:p w:rsidR="009C361E" w:rsidRPr="00B41676" w:rsidRDefault="004500DE" w:rsidP="00323BDA">
                      <w:pPr>
                        <w:jc w:val="center"/>
                        <w:rPr>
                          <w:rFonts w:ascii="Segoe UI Historic" w:hAnsi="Segoe UI Historic" w:cs="Segoe UI Historic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41676">
                        <w:rPr>
                          <w:rFonts w:ascii="Segoe UI Historic" w:hAnsi="Segoe UI Historic" w:cs="Segoe UI Historic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Irrigation Permits</w:t>
                      </w:r>
                    </w:p>
                    <w:p w:rsidR="00CF0C3E" w:rsidRPr="00B41676" w:rsidRDefault="00CF0C3E" w:rsidP="00CF0C3E">
                      <w:pPr>
                        <w:jc w:val="center"/>
                        <w:rPr>
                          <w:rFonts w:ascii="Segoe UI Historic" w:hAnsi="Segoe UI Historic" w:cs="Segoe UI Historic"/>
                          <w:b/>
                          <w:bCs/>
                          <w:color w:val="FF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B41676">
                        <w:rPr>
                          <w:rFonts w:ascii="Segoe UI Historic" w:hAnsi="Segoe UI Historic" w:cs="Segoe UI Historic"/>
                          <w:b/>
                          <w:b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All sprinkler systems require a permit </w:t>
                      </w:r>
                      <w:r>
                        <w:rPr>
                          <w:rFonts w:ascii="Segoe UI Historic" w:hAnsi="Segoe UI Historic" w:cs="Segoe UI Historic"/>
                          <w:b/>
                          <w:b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completed and turned in to the POCID Office </w:t>
                      </w:r>
                      <w:r w:rsidRPr="003D4579">
                        <w:rPr>
                          <w:rFonts w:ascii="Segoe UI Historic" w:hAnsi="Segoe UI Historic" w:cs="Segoe UI Historic"/>
                          <w:b/>
                          <w:bCs/>
                          <w:color w:val="FF0000"/>
                          <w:sz w:val="22"/>
                          <w:szCs w:val="22"/>
                          <w:shd w:val="clear" w:color="auto" w:fill="FFFFFF"/>
                        </w:rPr>
                        <w:t xml:space="preserve">before </w:t>
                      </w:r>
                      <w:r w:rsidRPr="00B41676">
                        <w:rPr>
                          <w:rFonts w:ascii="Segoe UI Historic" w:hAnsi="Segoe UI Historic" w:cs="Segoe UI Historic"/>
                          <w:b/>
                          <w:b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installation. </w:t>
                      </w:r>
                      <w:r>
                        <w:rPr>
                          <w:rFonts w:ascii="Segoe UI Historic" w:hAnsi="Segoe UI Historic" w:cs="Segoe UI Historic"/>
                          <w:b/>
                          <w:b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After installation a backflow inspection is required.</w:t>
                      </w:r>
                    </w:p>
                    <w:p w:rsidR="00323BDA" w:rsidRPr="00323BDA" w:rsidRDefault="004500DE" w:rsidP="00323BD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56A8D" wp14:editId="1F35A35A">
                            <wp:extent cx="1644704" cy="956945"/>
                            <wp:effectExtent l="0" t="0" r="0" b="0"/>
                            <wp:docPr id="34" name="Picture 3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654" cy="959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3A23" w:rsidRPr="009844E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DAF4D5" wp14:editId="20EF4A93">
                <wp:simplePos x="0" y="0"/>
                <wp:positionH relativeFrom="margin">
                  <wp:posOffset>3667125</wp:posOffset>
                </wp:positionH>
                <wp:positionV relativeFrom="paragraph">
                  <wp:posOffset>1318895</wp:posOffset>
                </wp:positionV>
                <wp:extent cx="1590675" cy="334327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3432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A6F0E" w14:textId="77777777" w:rsidR="00FD3A23" w:rsidRPr="00FD3A23" w:rsidRDefault="009C361E" w:rsidP="00FD3A23">
                            <w:pPr>
                              <w:jc w:val="center"/>
                              <w:rPr>
                                <w:rStyle w:val="Hyperlink"/>
                                <w:color w:val="FF0000"/>
                                <w:szCs w:val="24"/>
                              </w:rPr>
                            </w:pPr>
                            <w:r w:rsidRPr="00832B56">
                              <w:rPr>
                                <w:color w:val="FFFFFF" w:themeColor="background1"/>
                                <w:szCs w:val="24"/>
                              </w:rPr>
                              <w:t xml:space="preserve">Check out our </w:t>
                            </w:r>
                            <w:proofErr w:type="gramStart"/>
                            <w:r w:rsidRPr="00832B56">
                              <w:rPr>
                                <w:color w:val="FFFFFF" w:themeColor="background1"/>
                                <w:szCs w:val="24"/>
                              </w:rPr>
                              <w:t>Website</w:t>
                            </w:r>
                            <w:proofErr w:type="gramEnd"/>
                            <w:r w:rsidRPr="00832B56">
                              <w:rPr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271A50" w:rsidRPr="00832B56">
                              <w:rPr>
                                <w:color w:val="FFFFFF" w:themeColor="background1"/>
                                <w:szCs w:val="24"/>
                              </w:rPr>
                              <w:t xml:space="preserve">@ </w:t>
                            </w:r>
                            <w:hyperlink r:id="rId30" w:history="1">
                              <w:r w:rsidR="0097589C" w:rsidRPr="00E768DD">
                                <w:rPr>
                                  <w:rStyle w:val="Hyperlink"/>
                                  <w:color w:val="FF0000"/>
                                  <w:szCs w:val="24"/>
                                </w:rPr>
                                <w:t>www.pocid.org</w:t>
                              </w:r>
                            </w:hyperlink>
                          </w:p>
                          <w:p w14:paraId="1DC33A04" w14:textId="77777777" w:rsidR="00A44AD9" w:rsidRDefault="00A44AD9" w:rsidP="009C36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*</w:t>
                            </w:r>
                            <w:r w:rsidR="009C361E" w:rsidRPr="0089424C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Sign up for Alerts</w:t>
                            </w:r>
                          </w:p>
                          <w:p w14:paraId="65955B55" w14:textId="77777777" w:rsidR="00A44AD9" w:rsidRDefault="009C361E" w:rsidP="009C36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9424C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* Pay your bill </w:t>
                            </w:r>
                          </w:p>
                          <w:p w14:paraId="2DDDA858" w14:textId="77777777" w:rsidR="00A44AD9" w:rsidRDefault="009C361E" w:rsidP="009C36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9424C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* Applications/Forms </w:t>
                            </w:r>
                          </w:p>
                          <w:p w14:paraId="2B8FF0FE" w14:textId="77777777" w:rsidR="00A44AD9" w:rsidRDefault="009C361E" w:rsidP="009C36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9424C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* Sign up for Auto Draft </w:t>
                            </w:r>
                          </w:p>
                          <w:p w14:paraId="4C1CFC84" w14:textId="77777777" w:rsidR="00A44AD9" w:rsidRDefault="009C361E" w:rsidP="009C36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9424C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* Current Projects </w:t>
                            </w:r>
                          </w:p>
                          <w:p w14:paraId="0F102F4B" w14:textId="77777777" w:rsidR="00A44AD9" w:rsidRDefault="009C361E" w:rsidP="009C36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9424C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* Agendas/Minutes </w:t>
                            </w:r>
                          </w:p>
                          <w:p w14:paraId="7AF313D4" w14:textId="77777777" w:rsidR="00A44AD9" w:rsidRPr="00EE5D0E" w:rsidRDefault="009C361E" w:rsidP="009C36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E5D0E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* Updates</w:t>
                            </w:r>
                          </w:p>
                          <w:p w14:paraId="5A4CA613" w14:textId="77777777" w:rsidR="009C361E" w:rsidRPr="00EE5D0E" w:rsidRDefault="009C361E" w:rsidP="009C36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E5D0E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* Sign up for </w:t>
                            </w:r>
                            <w:r w:rsidR="00F56BAF" w:rsidRPr="00EE5D0E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paperless billing</w:t>
                            </w:r>
                          </w:p>
                          <w:p w14:paraId="498BFCB2" w14:textId="77777777" w:rsidR="009C361E" w:rsidRDefault="009C36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791E28" id="_x0000_s1035" type="#_x0000_t202" style="position:absolute;left:0;text-align:left;margin-left:288.75pt;margin-top:103.85pt;width:125.25pt;height:26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" fillcolor="#00b050" strokecolor="#0d77c8 [1614]">
                <v:textbox>
                  <w:txbxContent>
                    <w:p w:rsidR="00FD3A23" w:rsidRPr="00FD3A23" w:rsidRDefault="009C361E" w:rsidP="00FD3A23">
                      <w:pPr>
                        <w:jc w:val="center"/>
                        <w:rPr>
                          <w:rStyle w:val="Hyperlink"/>
                          <w:color w:val="FF0000"/>
                          <w:szCs w:val="24"/>
                        </w:rPr>
                      </w:pPr>
                      <w:r w:rsidRPr="00832B56">
                        <w:rPr>
                          <w:color w:val="FFFFFF" w:themeColor="background1"/>
                          <w:szCs w:val="24"/>
                        </w:rPr>
                        <w:t xml:space="preserve">Check out our </w:t>
                      </w:r>
                      <w:proofErr w:type="gramStart"/>
                      <w:r w:rsidRPr="00832B56">
                        <w:rPr>
                          <w:color w:val="FFFFFF" w:themeColor="background1"/>
                          <w:szCs w:val="24"/>
                        </w:rPr>
                        <w:t>Website</w:t>
                      </w:r>
                      <w:proofErr w:type="gramEnd"/>
                      <w:r w:rsidRPr="00832B56">
                        <w:rPr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271A50" w:rsidRPr="00832B56">
                        <w:rPr>
                          <w:color w:val="FFFFFF" w:themeColor="background1"/>
                          <w:szCs w:val="24"/>
                        </w:rPr>
                        <w:t xml:space="preserve">@ </w:t>
                      </w:r>
                      <w:hyperlink r:id="rId31" w:history="1">
                        <w:r w:rsidR="0097589C" w:rsidRPr="00E768DD">
                          <w:rPr>
                            <w:rStyle w:val="Hyperlink"/>
                            <w:color w:val="FF0000"/>
                            <w:szCs w:val="24"/>
                          </w:rPr>
                          <w:t>www.pocid.org</w:t>
                        </w:r>
                      </w:hyperlink>
                    </w:p>
                    <w:p w:rsidR="00A44AD9" w:rsidRDefault="00A44AD9" w:rsidP="009C361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*</w:t>
                      </w:r>
                      <w:r w:rsidR="009C361E" w:rsidRPr="0089424C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Sign up for Alerts</w:t>
                      </w:r>
                    </w:p>
                    <w:p w:rsidR="00A44AD9" w:rsidRDefault="009C361E" w:rsidP="009C361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9424C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* Pay your bill </w:t>
                      </w:r>
                    </w:p>
                    <w:p w:rsidR="00A44AD9" w:rsidRDefault="009C361E" w:rsidP="009C361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9424C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* Applications/Forms </w:t>
                      </w:r>
                    </w:p>
                    <w:p w:rsidR="00A44AD9" w:rsidRDefault="009C361E" w:rsidP="009C361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9424C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* Sign up for Auto Draft </w:t>
                      </w:r>
                    </w:p>
                    <w:p w:rsidR="00A44AD9" w:rsidRDefault="009C361E" w:rsidP="009C361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9424C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* Current Projects </w:t>
                      </w:r>
                    </w:p>
                    <w:p w:rsidR="00A44AD9" w:rsidRDefault="009C361E" w:rsidP="009C361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9424C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* Agendas/Minutes </w:t>
                      </w:r>
                    </w:p>
                    <w:p w:rsidR="00A44AD9" w:rsidRPr="00EE5D0E" w:rsidRDefault="009C361E" w:rsidP="009C361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E5D0E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* Updates</w:t>
                      </w:r>
                    </w:p>
                    <w:p w:rsidR="009C361E" w:rsidRPr="00EE5D0E" w:rsidRDefault="009C361E" w:rsidP="009C361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E5D0E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* Sign up for </w:t>
                      </w:r>
                      <w:r w:rsidR="00F56BAF" w:rsidRPr="00EE5D0E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paperless billing</w:t>
                      </w:r>
                    </w:p>
                    <w:p w:rsidR="009C361E" w:rsidRDefault="009C361E"/>
                  </w:txbxContent>
                </v:textbox>
                <w10:wrap type="square" anchorx="margin"/>
              </v:shape>
            </w:pict>
          </mc:Fallback>
        </mc:AlternateContent>
      </w:r>
      <w:r w:rsidR="00FD3A23" w:rsidRPr="009844E6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70CAFEA" wp14:editId="5CC5548F">
                <wp:simplePos x="0" y="0"/>
                <wp:positionH relativeFrom="margin">
                  <wp:posOffset>3522980</wp:posOffset>
                </wp:positionH>
                <wp:positionV relativeFrom="paragraph">
                  <wp:posOffset>4925695</wp:posOffset>
                </wp:positionV>
                <wp:extent cx="3629025" cy="3524250"/>
                <wp:effectExtent l="38100" t="38100" r="47625" b="381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511F4" w14:textId="77777777" w:rsidR="0095396F" w:rsidRDefault="00FC2471" w:rsidP="00FF3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FF3488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0"/>
                              </w:rPr>
                              <w:t xml:space="preserve"> </w:t>
                            </w:r>
                          </w:p>
                          <w:p w14:paraId="78FEC45C" w14:textId="77777777" w:rsidR="00FC2471" w:rsidRPr="00FF3488" w:rsidRDefault="00FC2471" w:rsidP="00FF348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badi" w:eastAsia="Times New Roman" w:hAnsi="Abadi" w:cs="Segoe UI Historic"/>
                                <w:color w:val="050505"/>
                                <w:sz w:val="20"/>
                              </w:rPr>
                            </w:pPr>
                          </w:p>
                          <w:p w14:paraId="60BFEE0A" w14:textId="77777777" w:rsidR="0095396F" w:rsidRPr="006D1159" w:rsidRDefault="0095396F" w:rsidP="009539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3E1BCFC6" w14:textId="77777777" w:rsidR="0095396F" w:rsidRPr="00A51AD7" w:rsidRDefault="0095396F" w:rsidP="0095396F">
                            <w:pPr>
                              <w:rPr>
                                <w:color w:val="auto"/>
                                <w:szCs w:val="24"/>
                              </w:rPr>
                            </w:pPr>
                          </w:p>
                          <w:p w14:paraId="4BFEA61C" w14:textId="77777777" w:rsidR="002A1DA2" w:rsidRPr="00CF62F0" w:rsidRDefault="002A1DA2" w:rsidP="00E37934">
                            <w:pPr>
                              <w:jc w:val="both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53AA6E" id="_x0000_s1036" type="#_x0000_t202" style="position:absolute;left:0;text-align:left;margin-left:277.4pt;margin-top:387.85pt;width:285.75pt;height:277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" strokecolor="#00b050" strokeweight="6pt">
                <v:textbox>
                  <w:txbxContent>
                    <w:p w:rsidR="0095396F" w:rsidRDefault="00FC2471" w:rsidP="00FF3488">
                      <w:pPr>
                        <w:shd w:val="clear" w:color="auto" w:fill="FFFFFF"/>
                        <w:spacing w:after="0" w:line="240" w:lineRule="auto"/>
                        <w:rPr>
                          <w:noProof/>
                        </w:rPr>
                      </w:pPr>
                      <w:r w:rsidRPr="00FF3488">
                        <w:rPr>
                          <w:rFonts w:ascii="Segoe UI Historic" w:eastAsia="Times New Roman" w:hAnsi="Segoe UI Historic" w:cs="Segoe UI Historic"/>
                          <w:color w:val="050505"/>
                          <w:sz w:val="20"/>
                        </w:rPr>
                        <w:t xml:space="preserve"> </w:t>
                      </w:r>
                    </w:p>
                    <w:p w:rsidR="00FC2471" w:rsidRPr="00FF3488" w:rsidRDefault="00FC2471" w:rsidP="00FF3488">
                      <w:pPr>
                        <w:shd w:val="clear" w:color="auto" w:fill="FFFFFF"/>
                        <w:spacing w:after="0" w:line="240" w:lineRule="auto"/>
                        <w:rPr>
                          <w:rFonts w:ascii="Abadi" w:eastAsia="Times New Roman" w:hAnsi="Abadi" w:cs="Segoe UI Historic"/>
                          <w:color w:val="050505"/>
                          <w:sz w:val="20"/>
                        </w:rPr>
                      </w:pPr>
                    </w:p>
                    <w:p w:rsidR="0095396F" w:rsidRPr="006D1159" w:rsidRDefault="0095396F" w:rsidP="0095396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auto"/>
                          <w:sz w:val="26"/>
                          <w:szCs w:val="26"/>
                        </w:rPr>
                      </w:pPr>
                    </w:p>
                    <w:p w:rsidR="0095396F" w:rsidRPr="00A51AD7" w:rsidRDefault="0095396F" w:rsidP="0095396F">
                      <w:pPr>
                        <w:rPr>
                          <w:color w:val="auto"/>
                          <w:szCs w:val="24"/>
                        </w:rPr>
                      </w:pPr>
                    </w:p>
                    <w:p w:rsidR="002A1DA2" w:rsidRPr="00CF62F0" w:rsidRDefault="002A1DA2" w:rsidP="00E37934">
                      <w:pPr>
                        <w:jc w:val="both"/>
                        <w:rPr>
                          <w:b/>
                          <w:bCs/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3A23" w:rsidRPr="009844E6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949E6C4" wp14:editId="4326A77F">
                <wp:simplePos x="0" y="0"/>
                <wp:positionH relativeFrom="margin">
                  <wp:align>left</wp:align>
                </wp:positionH>
                <wp:positionV relativeFrom="paragraph">
                  <wp:posOffset>4297045</wp:posOffset>
                </wp:positionV>
                <wp:extent cx="3457575" cy="4152900"/>
                <wp:effectExtent l="38100" t="38100" r="47625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B11C7" w14:textId="77777777" w:rsidR="0017704D" w:rsidRPr="00FF3488" w:rsidRDefault="0017704D" w:rsidP="0017704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badi" w:eastAsia="Times New Roman" w:hAnsi="Abadi" w:cs="Segoe UI Historic"/>
                                <w:color w:val="050505"/>
                                <w:sz w:val="20"/>
                              </w:rPr>
                            </w:pPr>
                            <w:r w:rsidRPr="00FF3488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0"/>
                              </w:rPr>
                              <w:t xml:space="preserve"> </w:t>
                            </w:r>
                          </w:p>
                          <w:p w14:paraId="23A5BCF7" w14:textId="77777777" w:rsidR="0017704D" w:rsidRDefault="0017704D" w:rsidP="00576E6A">
                            <w:pP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17704D">
                              <w:rPr>
                                <w:rFonts w:ascii="Source Sans Pro" w:hAnsi="Source Sans Pro" w:cstheme="minorHAnsi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  <w:t xml:space="preserve">POCID Rules and Regulations require all customers to have a customer service valve outside their meter box within </w:t>
                            </w:r>
                            <w:r w:rsidR="00576E6A">
                              <w:rPr>
                                <w:rFonts w:ascii="Source Sans Pro" w:hAnsi="Source Sans Pro" w:cstheme="minorHAnsi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  <w:t>3</w:t>
                            </w:r>
                            <w:r w:rsidRPr="0017704D">
                              <w:rPr>
                                <w:rFonts w:ascii="Source Sans Pro" w:hAnsi="Source Sans Pro" w:cstheme="minorHAnsi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  <w:t xml:space="preserve"> feet of the meter box.</w:t>
                            </w:r>
                          </w:p>
                          <w:p w14:paraId="284F06A6" w14:textId="77777777" w:rsidR="0036744B" w:rsidRPr="0017704D" w:rsidRDefault="0036744B" w:rsidP="0017704D">
                            <w:pPr>
                              <w:jc w:val="both"/>
                              <w:rPr>
                                <w:rFonts w:ascii="Source Sans Pro" w:hAnsi="Source Sans Pro" w:cstheme="minorHAnsi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 w:cstheme="minorHAnsi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36744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24B5B" wp14:editId="6661D54C">
                                  <wp:extent cx="2419350" cy="1885950"/>
                                  <wp:effectExtent l="0" t="0" r="0" b="0"/>
                                  <wp:docPr id="12" name="Picture 12" descr="No phot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193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904895" id="_x0000_s1037" type="#_x0000_t202" style="position:absolute;left:0;text-align:left;margin-left:0;margin-top:338.35pt;width:272.25pt;height:327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" strokecolor="#00b050" strokeweight="6pt">
                <v:textbox>
                  <w:txbxContent>
                    <w:p w:rsidR="0017704D" w:rsidRPr="00FF3488" w:rsidRDefault="0017704D" w:rsidP="0017704D">
                      <w:pPr>
                        <w:shd w:val="clear" w:color="auto" w:fill="FFFFFF"/>
                        <w:spacing w:after="0" w:line="240" w:lineRule="auto"/>
                        <w:rPr>
                          <w:rFonts w:ascii="Abadi" w:eastAsia="Times New Roman" w:hAnsi="Abadi" w:cs="Segoe UI Historic"/>
                          <w:color w:val="050505"/>
                          <w:sz w:val="20"/>
                        </w:rPr>
                      </w:pPr>
                      <w:r w:rsidRPr="00FF3488">
                        <w:rPr>
                          <w:rFonts w:ascii="Segoe UI Historic" w:eastAsia="Times New Roman" w:hAnsi="Segoe UI Historic" w:cs="Segoe UI Historic"/>
                          <w:color w:val="050505"/>
                          <w:sz w:val="20"/>
                        </w:rPr>
                        <w:t xml:space="preserve"> </w:t>
                      </w:r>
                    </w:p>
                    <w:p w:rsidR="0017704D" w:rsidRDefault="0017704D" w:rsidP="00576E6A">
                      <w:pPr>
                        <w:jc w:val="center"/>
                        <w:rPr>
                          <w:rFonts w:ascii="Source Sans Pro" w:hAnsi="Source Sans Pro" w:cstheme="minorHAnsi"/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</w:pPr>
                      <w:r w:rsidRPr="0017704D">
                        <w:rPr>
                          <w:rFonts w:ascii="Source Sans Pro" w:hAnsi="Source Sans Pro" w:cstheme="minorHAnsi"/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  <w:t xml:space="preserve">POCID Rules and Regulations require all customers to have a customer service valve outside their meter box within </w:t>
                      </w:r>
                      <w:r w:rsidR="00576E6A">
                        <w:rPr>
                          <w:rFonts w:ascii="Source Sans Pro" w:hAnsi="Source Sans Pro" w:cstheme="minorHAnsi"/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  <w:t>3</w:t>
                      </w:r>
                      <w:r w:rsidRPr="0017704D">
                        <w:rPr>
                          <w:rFonts w:ascii="Source Sans Pro" w:hAnsi="Source Sans Pro" w:cstheme="minorHAnsi"/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  <w:t xml:space="preserve"> feet of the meter box.</w:t>
                      </w:r>
                    </w:p>
                    <w:p w:rsidR="0036744B" w:rsidRPr="0017704D" w:rsidRDefault="0036744B" w:rsidP="0017704D">
                      <w:pPr>
                        <w:jc w:val="both"/>
                        <w:rPr>
                          <w:rFonts w:ascii="Source Sans Pro" w:hAnsi="Source Sans Pro" w:cstheme="minorHAnsi"/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 w:cstheme="minorHAnsi"/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  <w:t xml:space="preserve">    </w:t>
                      </w:r>
                      <w:r w:rsidRPr="0036744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C87E8C" wp14:editId="11ABAC4F">
                            <wp:extent cx="2419350" cy="1885950"/>
                            <wp:effectExtent l="0" t="0" r="0" b="0"/>
                            <wp:docPr id="12" name="Picture 12" descr="No phot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193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704D" w:rsidRPr="009844E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F4991D" wp14:editId="0EA2CF8B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457575" cy="4248150"/>
                <wp:effectExtent l="38100" t="38100" r="47625" b="381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2481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00CB8" w14:textId="77777777" w:rsidR="00CC1863" w:rsidRPr="006D79D4" w:rsidRDefault="006D79D4" w:rsidP="00CC1863">
                            <w:pPr>
                              <w:shd w:val="clear" w:color="auto" w:fill="FFFFFF"/>
                              <w:spacing w:after="0" w:line="10" w:lineRule="atLeast"/>
                              <w:ind w:right="1500"/>
                              <w:jc w:val="center"/>
                              <w:outlineLvl w:val="0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0000"/>
                                <w:kern w:val="36"/>
                                <w:sz w:val="48"/>
                                <w:szCs w:val="48"/>
                              </w:rPr>
                            </w:pPr>
                            <w:bookmarkStart w:id="1" w:name="_Hlk56757921"/>
                            <w:bookmarkEnd w:id="1"/>
                            <w:r w:rsidRPr="006D79D4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FF0000"/>
                                <w:kern w:val="36"/>
                                <w:sz w:val="48"/>
                                <w:szCs w:val="48"/>
                              </w:rPr>
                              <w:t xml:space="preserve">        </w:t>
                            </w:r>
                          </w:p>
                          <w:p w14:paraId="7684A5EA" w14:textId="77777777" w:rsidR="006D79D4" w:rsidRPr="006D79D4" w:rsidRDefault="00952042" w:rsidP="006D79D4">
                            <w:pPr>
                              <w:shd w:val="clear" w:color="auto" w:fill="FFFFFF"/>
                              <w:spacing w:after="0" w:line="10" w:lineRule="atLeast"/>
                              <w:ind w:right="1500"/>
                              <w:jc w:val="center"/>
                              <w:outlineLvl w:val="0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333333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952042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noProof/>
                                <w:color w:val="333333"/>
                                <w:kern w:val="36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240AC89" wp14:editId="1627DB24">
                                  <wp:extent cx="3198495" cy="3112770"/>
                                  <wp:effectExtent l="0" t="0" r="190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8495" cy="311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C5030B" id="_x0000_s1038" type="#_x0000_t202" style="position:absolute;left:0;text-align:left;margin-left:0;margin-top:3pt;width:272.25pt;height:334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" filled="f" strokecolor="#00b050" strokeweight="6pt">
                <v:textbox>
                  <w:txbxContent>
                    <w:p w:rsidR="00CC1863" w:rsidRPr="006D79D4" w:rsidRDefault="006D79D4" w:rsidP="00CC1863">
                      <w:pPr>
                        <w:shd w:val="clear" w:color="auto" w:fill="FFFFFF"/>
                        <w:spacing w:after="0" w:line="10" w:lineRule="atLeast"/>
                        <w:ind w:right="1500"/>
                        <w:jc w:val="center"/>
                        <w:outlineLvl w:val="0"/>
                        <w:rPr>
                          <w:rFonts w:ascii="Georgia" w:eastAsia="Times New Roman" w:hAnsi="Georgia" w:cs="Times New Roman"/>
                          <w:b/>
                          <w:bCs/>
                          <w:color w:val="FF0000"/>
                          <w:kern w:val="36"/>
                          <w:sz w:val="48"/>
                          <w:szCs w:val="48"/>
                        </w:rPr>
                      </w:pPr>
                      <w:bookmarkStart w:id="3" w:name="_Hlk56757921"/>
                      <w:bookmarkEnd w:id="3"/>
                      <w:r w:rsidRPr="006D79D4">
                        <w:rPr>
                          <w:rFonts w:ascii="Georgia" w:eastAsia="Times New Roman" w:hAnsi="Georgia" w:cs="Times New Roman"/>
                          <w:b/>
                          <w:bCs/>
                          <w:color w:val="FF0000"/>
                          <w:kern w:val="36"/>
                          <w:sz w:val="48"/>
                          <w:szCs w:val="48"/>
                        </w:rPr>
                        <w:t xml:space="preserve">        </w:t>
                      </w:r>
                    </w:p>
                    <w:p w:rsidR="006D79D4" w:rsidRPr="006D79D4" w:rsidRDefault="00952042" w:rsidP="006D79D4">
                      <w:pPr>
                        <w:shd w:val="clear" w:color="auto" w:fill="FFFFFF"/>
                        <w:spacing w:after="0" w:line="10" w:lineRule="atLeast"/>
                        <w:ind w:right="1500"/>
                        <w:jc w:val="center"/>
                        <w:outlineLvl w:val="0"/>
                        <w:rPr>
                          <w:rFonts w:ascii="Georgia" w:eastAsia="Times New Roman" w:hAnsi="Georgia" w:cs="Times New Roman"/>
                          <w:b/>
                          <w:bCs/>
                          <w:color w:val="333333"/>
                          <w:kern w:val="36"/>
                          <w:sz w:val="36"/>
                          <w:szCs w:val="36"/>
                        </w:rPr>
                      </w:pPr>
                      <w:r w:rsidRPr="00952042">
                        <w:rPr>
                          <w:rFonts w:ascii="Georgia" w:eastAsia="Times New Roman" w:hAnsi="Georgia" w:cs="Times New Roman"/>
                          <w:b/>
                          <w:bCs/>
                          <w:noProof/>
                          <w:color w:val="333333"/>
                          <w:kern w:val="36"/>
                          <w:sz w:val="36"/>
                          <w:szCs w:val="36"/>
                        </w:rPr>
                        <w:drawing>
                          <wp:inline distT="0" distB="0" distL="0" distR="0" wp14:anchorId="01FE1850" wp14:editId="0BF75EBA">
                            <wp:extent cx="3198495" cy="3112770"/>
                            <wp:effectExtent l="0" t="0" r="190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8495" cy="311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704D" w:rsidRPr="009844E6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700D174" wp14:editId="15700D56">
                <wp:simplePos x="0" y="0"/>
                <wp:positionH relativeFrom="column">
                  <wp:posOffset>123825</wp:posOffset>
                </wp:positionH>
                <wp:positionV relativeFrom="paragraph">
                  <wp:posOffset>195580</wp:posOffset>
                </wp:positionV>
                <wp:extent cx="3257550" cy="4067175"/>
                <wp:effectExtent l="0" t="0" r="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06429" w14:textId="77777777" w:rsidR="004310CD" w:rsidRPr="004310CD" w:rsidRDefault="004310CD" w:rsidP="004310C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310CD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Auto Draft Fee Waived</w:t>
                            </w:r>
                          </w:p>
                          <w:p w14:paraId="057F40AE" w14:textId="77777777" w:rsidR="005B75A2" w:rsidRPr="00556D26" w:rsidRDefault="005B75A2" w:rsidP="004310C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  <w:p w14:paraId="7DE10722" w14:textId="77777777" w:rsidR="0022442B" w:rsidRPr="003F3899" w:rsidRDefault="0022442B" w:rsidP="0022442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Sign up for Auto Draft with your 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Bank Account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NO FEE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!! 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Please note that if you use your Credit Card there is a 3.5% fee. </w:t>
                            </w:r>
                          </w:p>
                          <w:p w14:paraId="3CDB9ED5" w14:textId="77777777" w:rsidR="004310CD" w:rsidRPr="003F3899" w:rsidRDefault="004310CD" w:rsidP="004310C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0693868" w14:textId="77777777" w:rsidR="004310CD" w:rsidRPr="003F3899" w:rsidRDefault="004310CD" w:rsidP="004310C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* Go to the website @ </w:t>
                            </w:r>
                            <w:hyperlink r:id="rId36" w:tgtFrame="_blank" w:history="1">
                              <w:r w:rsidRPr="003F3899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www.pocid.org</w:t>
                              </w:r>
                            </w:hyperlink>
                            <w:r w:rsidRPr="003F389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B75A2"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 select Bill Payment and log in or set up an account and then select I want to set up auto pay.</w:t>
                            </w:r>
                          </w:p>
                          <w:p w14:paraId="6FA5BE40" w14:textId="77777777" w:rsidR="0022442B" w:rsidRPr="003F3899" w:rsidRDefault="0022442B" w:rsidP="004310C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480A099" w14:textId="77777777" w:rsidR="0022442B" w:rsidRPr="003F3899" w:rsidRDefault="004310CD" w:rsidP="004310C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Hyperlink"/>
                                <w:rFonts w:ascii="inherit" w:eastAsia="Times New Roman" w:hAnsi="inherit" w:cs="Segoe UI Historic"/>
                                <w:sz w:val="22"/>
                                <w:szCs w:val="22"/>
                              </w:rPr>
                            </w:pP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* Go online to </w:t>
                            </w:r>
                            <w:hyperlink r:id="rId37" w:tgtFrame="_blank" w:history="1">
                              <w:r w:rsidRPr="003F3899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</w:rPr>
                                <w:t>https://www.pocid.org/all-forms</w:t>
                              </w:r>
                            </w:hyperlink>
                            <w:r w:rsidRPr="003F389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and select POCID ACH &amp; Credit Card Form then fill out a form and email it to </w:t>
                            </w:r>
                            <w:hyperlink r:id="rId38" w:history="1">
                              <w:r w:rsidR="0022442B" w:rsidRPr="003F3899">
                                <w:rPr>
                                  <w:rStyle w:val="Hyperlink"/>
                                  <w:rFonts w:ascii="inherit" w:eastAsia="Times New Roman" w:hAnsi="inherit" w:cs="Segoe UI Historic"/>
                                  <w:sz w:val="22"/>
                                  <w:szCs w:val="22"/>
                                </w:rPr>
                                <w:t>www.pocid@pocid.org</w:t>
                              </w:r>
                            </w:hyperlink>
                          </w:p>
                          <w:p w14:paraId="159DF775" w14:textId="77777777" w:rsidR="003F3899" w:rsidRPr="003F3899" w:rsidRDefault="003F3899" w:rsidP="004310C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Hyperlink"/>
                                <w:rFonts w:ascii="inherit" w:eastAsia="Times New Roman" w:hAnsi="inherit" w:cs="Segoe UI Historic"/>
                                <w:sz w:val="22"/>
                                <w:szCs w:val="22"/>
                              </w:rPr>
                            </w:pPr>
                          </w:p>
                          <w:p w14:paraId="682B103A" w14:textId="77777777" w:rsidR="003F3899" w:rsidRPr="003F3899" w:rsidRDefault="003F3899" w:rsidP="003F389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3899">
                              <w:rPr>
                                <w:rStyle w:val="Hyperlink"/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  <w:u w:val="none"/>
                              </w:rPr>
                              <w:t>*</w:t>
                            </w: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 xml:space="preserve"> Call 844-923-2162 and pay your bill by phone 24/7</w:t>
                            </w:r>
                          </w:p>
                          <w:p w14:paraId="571A8146" w14:textId="77777777" w:rsidR="00BA2C15" w:rsidRPr="003F3899" w:rsidRDefault="00BA2C15" w:rsidP="004310C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EDE2C1A" w14:textId="77777777" w:rsidR="00BA2C15" w:rsidRPr="003F3899" w:rsidRDefault="004310CD" w:rsidP="00BA2C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3899">
                              <w:rPr>
                                <w:rFonts w:ascii="inherit" w:eastAsia="Times New Roman" w:hAnsi="inherit" w:cs="Segoe UI Historic"/>
                                <w:color w:val="FF0000"/>
                                <w:sz w:val="22"/>
                                <w:szCs w:val="22"/>
                              </w:rPr>
                              <w:t>* Contact the Port O'Connor Improvement Office at 361-983-2652</w:t>
                            </w:r>
                          </w:p>
                          <w:p w14:paraId="1C4EBAD6" w14:textId="77777777" w:rsidR="00BA2C15" w:rsidRDefault="00BA2C15" w:rsidP="00BA2C15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E9F9D" wp14:editId="560E11F7">
                                  <wp:extent cx="1088945" cy="714238"/>
                                  <wp:effectExtent l="0" t="0" r="0" b="0"/>
                                  <wp:docPr id="3" name="Picture 3" descr="May be an image of text that says 'A ZERO FEE'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y be an image of text that says 'A ZERO FEE'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87" cy="726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6271F8" w14:textId="77777777" w:rsidR="00BA2C15" w:rsidRDefault="00BA2C15" w:rsidP="00BA2C1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  <w:p w14:paraId="42BB02D9" w14:textId="77777777" w:rsidR="004310CD" w:rsidRDefault="004310CD" w:rsidP="00BA2C1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  <w:p w14:paraId="1B690AD0" w14:textId="77777777" w:rsidR="0022442B" w:rsidRDefault="0022442B" w:rsidP="004310C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  <w:p w14:paraId="27D08815" w14:textId="77777777" w:rsidR="005B75A2" w:rsidRDefault="005B75A2" w:rsidP="005B75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BAAD3E" id="_x0000_s1039" type="#_x0000_t202" style="position:absolute;left:0;text-align:left;margin-left:9.75pt;margin-top:15.4pt;width:256.5pt;height:3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" stroked="f">
                <v:textbox>
                  <w:txbxContent>
                    <w:p w:rsidR="004310CD" w:rsidRPr="004310CD" w:rsidRDefault="004310CD" w:rsidP="004310C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inherit" w:eastAsia="Times New Roman" w:hAnsi="inherit" w:cs="Segoe UI Histori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310CD">
                        <w:rPr>
                          <w:rFonts w:ascii="inherit" w:eastAsia="Times New Roman" w:hAnsi="inherit" w:cs="Segoe UI Historic"/>
                          <w:b/>
                          <w:bCs/>
                          <w:color w:val="FF0000"/>
                          <w:sz w:val="36"/>
                          <w:szCs w:val="36"/>
                        </w:rPr>
                        <w:t>Auto Draft Fee Waived</w:t>
                      </w:r>
                    </w:p>
                    <w:p w:rsidR="005B75A2" w:rsidRPr="00556D26" w:rsidRDefault="005B75A2" w:rsidP="004310C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FF0000"/>
                          <w:sz w:val="23"/>
                          <w:szCs w:val="23"/>
                        </w:rPr>
                      </w:pPr>
                    </w:p>
                    <w:p w:rsidR="0022442B" w:rsidRPr="003F3899" w:rsidRDefault="0022442B" w:rsidP="0022442B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Sign up for Auto Draft with your </w:t>
                      </w:r>
                      <w:r w:rsidRPr="003F3899">
                        <w:rPr>
                          <w:rFonts w:ascii="inherit" w:eastAsia="Times New Roman" w:hAnsi="inherit" w:cs="Segoe UI Historic"/>
                          <w:b/>
                          <w:bCs/>
                          <w:color w:val="auto"/>
                          <w:sz w:val="22"/>
                          <w:szCs w:val="22"/>
                        </w:rPr>
                        <w:t>Bank Account</w:t>
                      </w:r>
                      <w:r w:rsidRPr="003F3899">
                        <w:rPr>
                          <w:rFonts w:ascii="inherit" w:eastAsia="Times New Roman" w:hAnsi="inherit" w:cs="Segoe UI Historic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for </w:t>
                      </w:r>
                      <w:r w:rsidRPr="003F3899">
                        <w:rPr>
                          <w:rFonts w:ascii="inherit" w:eastAsia="Times New Roman" w:hAnsi="inherit" w:cs="Segoe UI Historic"/>
                          <w:b/>
                          <w:bCs/>
                          <w:color w:val="FF0000"/>
                          <w:sz w:val="22"/>
                          <w:szCs w:val="22"/>
                        </w:rPr>
                        <w:t>NO FEE</w:t>
                      </w: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!! </w:t>
                      </w:r>
                      <w:r w:rsidRPr="003F3899">
                        <w:rPr>
                          <w:rFonts w:ascii="inherit" w:eastAsia="Times New Roman" w:hAnsi="inherit" w:cs="Segoe UI Historic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Please note that if you use your Credit Card there is a 3.5% fee. </w:t>
                      </w:r>
                    </w:p>
                    <w:p w:rsidR="004310CD" w:rsidRPr="003F3899" w:rsidRDefault="004310CD" w:rsidP="004310C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</w:pPr>
                    </w:p>
                    <w:p w:rsidR="004310CD" w:rsidRPr="003F3899" w:rsidRDefault="004310CD" w:rsidP="004310C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</w:pP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* Go to the website @ </w:t>
                      </w:r>
                      <w:hyperlink r:id="rId40" w:tgtFrame="_blank" w:history="1">
                        <w:r w:rsidRPr="003F3899">
                          <w:rPr>
                            <w:rFonts w:ascii="inherit" w:eastAsia="Times New Roman" w:hAnsi="inherit" w:cs="Segoe UI Historic"/>
                            <w:color w:val="0000FF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www.pocid.org</w:t>
                        </w:r>
                      </w:hyperlink>
                      <w:r w:rsidRPr="003F3899">
                        <w:rPr>
                          <w:rFonts w:ascii="inherit" w:eastAsia="Times New Roman" w:hAnsi="inherit" w:cs="Segoe UI Historic"/>
                          <w:color w:val="050505"/>
                          <w:sz w:val="22"/>
                          <w:szCs w:val="22"/>
                        </w:rPr>
                        <w:t xml:space="preserve"> </w:t>
                      </w:r>
                      <w:r w:rsidR="005B75A2"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- </w:t>
                      </w: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 select Bill Payment and log in or set up an account and then select I want to set up auto pay.</w:t>
                      </w:r>
                    </w:p>
                    <w:p w:rsidR="0022442B" w:rsidRPr="003F3899" w:rsidRDefault="0022442B" w:rsidP="004310C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</w:pPr>
                    </w:p>
                    <w:p w:rsidR="0022442B" w:rsidRPr="003F3899" w:rsidRDefault="004310CD" w:rsidP="004310CD">
                      <w:pPr>
                        <w:shd w:val="clear" w:color="auto" w:fill="FFFFFF"/>
                        <w:spacing w:after="0" w:line="240" w:lineRule="auto"/>
                        <w:rPr>
                          <w:rStyle w:val="Hyperlink"/>
                          <w:rFonts w:ascii="inherit" w:eastAsia="Times New Roman" w:hAnsi="inherit" w:cs="Segoe UI Historic"/>
                          <w:sz w:val="22"/>
                          <w:szCs w:val="22"/>
                        </w:rPr>
                      </w:pP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* Go online to </w:t>
                      </w:r>
                      <w:hyperlink r:id="rId41" w:tgtFrame="_blank" w:history="1">
                        <w:r w:rsidRPr="003F3899">
                          <w:rPr>
                            <w:rFonts w:ascii="inherit" w:eastAsia="Times New Roman" w:hAnsi="inherit" w:cs="Segoe UI Historic"/>
                            <w:color w:val="0000FF"/>
                            <w:sz w:val="22"/>
                            <w:szCs w:val="22"/>
                            <w:u w:val="single"/>
                            <w:bdr w:val="none" w:sz="0" w:space="0" w:color="auto" w:frame="1"/>
                          </w:rPr>
                          <w:t>https://www.pocid.org/all-forms</w:t>
                        </w:r>
                      </w:hyperlink>
                      <w:r w:rsidRPr="003F3899">
                        <w:rPr>
                          <w:rFonts w:ascii="inherit" w:eastAsia="Times New Roman" w:hAnsi="inherit" w:cs="Segoe UI Historic"/>
                          <w:color w:val="050505"/>
                          <w:sz w:val="22"/>
                          <w:szCs w:val="22"/>
                        </w:rPr>
                        <w:t xml:space="preserve"> </w:t>
                      </w: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and select POCID ACH &amp; Credit Card Form then fill out a form and email it to </w:t>
                      </w:r>
                      <w:hyperlink r:id="rId42" w:history="1">
                        <w:r w:rsidR="0022442B" w:rsidRPr="003F3899">
                          <w:rPr>
                            <w:rStyle w:val="Hyperlink"/>
                            <w:rFonts w:ascii="inherit" w:eastAsia="Times New Roman" w:hAnsi="inherit" w:cs="Segoe UI Historic"/>
                            <w:sz w:val="22"/>
                            <w:szCs w:val="22"/>
                          </w:rPr>
                          <w:t>www.pocid@pocid.org</w:t>
                        </w:r>
                      </w:hyperlink>
                    </w:p>
                    <w:p w:rsidR="003F3899" w:rsidRPr="003F3899" w:rsidRDefault="003F3899" w:rsidP="004310CD">
                      <w:pPr>
                        <w:shd w:val="clear" w:color="auto" w:fill="FFFFFF"/>
                        <w:spacing w:after="0" w:line="240" w:lineRule="auto"/>
                        <w:rPr>
                          <w:rStyle w:val="Hyperlink"/>
                          <w:rFonts w:ascii="inherit" w:eastAsia="Times New Roman" w:hAnsi="inherit" w:cs="Segoe UI Historic"/>
                          <w:sz w:val="22"/>
                          <w:szCs w:val="22"/>
                        </w:rPr>
                      </w:pPr>
                    </w:p>
                    <w:p w:rsidR="003F3899" w:rsidRPr="003F3899" w:rsidRDefault="003F3899" w:rsidP="003F3899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</w:pPr>
                      <w:r w:rsidRPr="003F3899">
                        <w:rPr>
                          <w:rStyle w:val="Hyperlink"/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  <w:u w:val="none"/>
                        </w:rPr>
                        <w:t>*</w:t>
                      </w: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 xml:space="preserve"> Call 844-923-2162 and pay your bill by phone 24/7</w:t>
                      </w:r>
                    </w:p>
                    <w:p w:rsidR="00BA2C15" w:rsidRPr="003F3899" w:rsidRDefault="00BA2C15" w:rsidP="004310C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</w:pPr>
                    </w:p>
                    <w:p w:rsidR="00BA2C15" w:rsidRPr="003F3899" w:rsidRDefault="004310CD" w:rsidP="00BA2C15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</w:pPr>
                      <w:r w:rsidRPr="003F3899">
                        <w:rPr>
                          <w:rFonts w:ascii="inherit" w:eastAsia="Times New Roman" w:hAnsi="inherit" w:cs="Segoe UI Historic"/>
                          <w:color w:val="FF0000"/>
                          <w:sz w:val="22"/>
                          <w:szCs w:val="22"/>
                        </w:rPr>
                        <w:t>* Contact the Port O'Connor Improvement Office at 361-983-2652</w:t>
                      </w:r>
                    </w:p>
                    <w:p w:rsidR="00BA2C15" w:rsidRDefault="00BA2C15" w:rsidP="00BA2C15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inherit" w:eastAsia="Times New Roman" w:hAnsi="inherit" w:cs="Segoe UI Historic"/>
                          <w:color w:val="FF0000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F9B8C0" wp14:editId="26316A8B">
                            <wp:extent cx="1088945" cy="714238"/>
                            <wp:effectExtent l="0" t="0" r="0" b="0"/>
                            <wp:docPr id="3" name="Picture 3" descr="May be an image of text that says 'A ZERO FEE'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y be an image of text that says 'A ZERO FEE'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87" cy="726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2C15" w:rsidRDefault="00BA2C15" w:rsidP="00BA2C1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inherit" w:eastAsia="Times New Roman" w:hAnsi="inherit" w:cs="Segoe UI Historic"/>
                          <w:color w:val="FF0000"/>
                          <w:sz w:val="23"/>
                          <w:szCs w:val="23"/>
                        </w:rPr>
                      </w:pPr>
                    </w:p>
                    <w:p w:rsidR="004310CD" w:rsidRDefault="004310CD" w:rsidP="00BA2C1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inherit" w:eastAsia="Times New Roman" w:hAnsi="inherit" w:cs="Segoe UI Historic"/>
                          <w:color w:val="FF0000"/>
                          <w:sz w:val="23"/>
                          <w:szCs w:val="23"/>
                        </w:rPr>
                      </w:pPr>
                    </w:p>
                    <w:p w:rsidR="0022442B" w:rsidRDefault="0022442B" w:rsidP="004310C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FF0000"/>
                          <w:sz w:val="23"/>
                          <w:szCs w:val="23"/>
                        </w:rPr>
                      </w:pPr>
                    </w:p>
                    <w:p w:rsidR="005B75A2" w:rsidRDefault="005B75A2" w:rsidP="005B75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650F" w:rsidRPr="009844E6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6BC4695" wp14:editId="7FEC674A">
                <wp:simplePos x="0" y="0"/>
                <wp:positionH relativeFrom="column">
                  <wp:posOffset>3676650</wp:posOffset>
                </wp:positionH>
                <wp:positionV relativeFrom="paragraph">
                  <wp:posOffset>0</wp:posOffset>
                </wp:positionV>
                <wp:extent cx="3475355" cy="1152525"/>
                <wp:effectExtent l="0" t="0" r="10795" b="2857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3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F2172" w14:textId="77777777" w:rsidR="00EB650F" w:rsidRDefault="00E82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418F4" wp14:editId="07CE3BE2">
                                  <wp:extent cx="3282393" cy="1076325"/>
                                  <wp:effectExtent l="0" t="0" r="0" b="0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4209" cy="107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DB7">
                              <w:rPr>
                                <w:noProof/>
                              </w:rPr>
                              <w:drawing>
                                <wp:inline distT="0" distB="0" distL="0" distR="0" wp14:anchorId="0DDC0EAB" wp14:editId="4E2B6720">
                                  <wp:extent cx="3282949" cy="1038225"/>
                                  <wp:effectExtent l="0" t="0" r="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3111" cy="1041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785997" id="_x0000_s1040" type="#_x0000_t202" style="position:absolute;left:0;text-align:left;margin-left:289.5pt;margin-top:0;width:273.65pt;height:90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" strokecolor="#00b050">
                <v:stroke dashstyle="dash"/>
                <v:textbox>
                  <w:txbxContent>
                    <w:p w:rsidR="00EB650F" w:rsidRDefault="00E82CB3">
                      <w:r>
                        <w:rPr>
                          <w:noProof/>
                        </w:rPr>
                        <w:drawing>
                          <wp:inline distT="0" distB="0" distL="0" distR="0" wp14:anchorId="50D1280E" wp14:editId="02FA8335">
                            <wp:extent cx="3282393" cy="1076325"/>
                            <wp:effectExtent l="0" t="0" r="0" b="0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4209" cy="107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DB7">
                        <w:rPr>
                          <w:noProof/>
                        </w:rPr>
                        <w:drawing>
                          <wp:inline distT="0" distB="0" distL="0" distR="0" wp14:anchorId="5F884971" wp14:editId="0A764EF2">
                            <wp:extent cx="3282949" cy="1038225"/>
                            <wp:effectExtent l="0" t="0" r="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3111" cy="1041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65603" w:rsidRPr="009844E6" w:rsidSect="00CB314E">
      <w:headerReference w:type="default" r:id="rId48"/>
      <w:footerReference w:type="default" r:id="rId49"/>
      <w:pgSz w:w="12240" w:h="15840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4E6B7" w14:textId="77777777" w:rsidR="00B719D9" w:rsidRDefault="00B719D9" w:rsidP="00D04819">
      <w:pPr>
        <w:spacing w:after="0" w:line="240" w:lineRule="auto"/>
      </w:pPr>
      <w:r>
        <w:separator/>
      </w:r>
    </w:p>
    <w:p w14:paraId="5AA3CFAC" w14:textId="77777777" w:rsidR="00B719D9" w:rsidRDefault="00B719D9"/>
  </w:endnote>
  <w:endnote w:type="continuationSeparator" w:id="0">
    <w:p w14:paraId="42572609" w14:textId="77777777" w:rsidR="00B719D9" w:rsidRDefault="00B719D9" w:rsidP="00D04819">
      <w:pPr>
        <w:spacing w:after="0" w:line="240" w:lineRule="auto"/>
      </w:pPr>
      <w:r>
        <w:continuationSeparator/>
      </w:r>
    </w:p>
    <w:p w14:paraId="245B04A2" w14:textId="77777777" w:rsidR="00B719D9" w:rsidRDefault="00B719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AD4AF" w14:textId="77777777" w:rsidR="006B1967" w:rsidRDefault="006B1967">
    <w:pPr>
      <w:pStyle w:val="Footer"/>
      <w:jc w:val="right"/>
    </w:pPr>
  </w:p>
  <w:p w14:paraId="25FDEB0F" w14:textId="77777777" w:rsidR="00766E35" w:rsidRDefault="00766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385AF" w14:textId="77777777" w:rsidR="00B719D9" w:rsidRDefault="00B719D9" w:rsidP="00D04819">
      <w:pPr>
        <w:spacing w:after="0" w:line="240" w:lineRule="auto"/>
      </w:pPr>
      <w:r>
        <w:separator/>
      </w:r>
    </w:p>
    <w:p w14:paraId="586C5188" w14:textId="77777777" w:rsidR="00B719D9" w:rsidRDefault="00B719D9"/>
  </w:footnote>
  <w:footnote w:type="continuationSeparator" w:id="0">
    <w:p w14:paraId="38D769A7" w14:textId="77777777" w:rsidR="00B719D9" w:rsidRDefault="00B719D9" w:rsidP="00D04819">
      <w:pPr>
        <w:spacing w:after="0" w:line="240" w:lineRule="auto"/>
      </w:pPr>
      <w:r>
        <w:continuationSeparator/>
      </w:r>
    </w:p>
    <w:p w14:paraId="3AFD0E93" w14:textId="77777777" w:rsidR="00B719D9" w:rsidRDefault="00B719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88B8" w14:textId="77777777" w:rsidR="00E1260A" w:rsidRPr="00E1260A" w:rsidRDefault="00E1260A">
    <w:pPr>
      <w:pStyle w:val="Header"/>
      <w:rPr>
        <w:color w:val="00B0F0" w:themeColor="text2"/>
      </w:rPr>
    </w:pPr>
  </w:p>
  <w:p w14:paraId="79E8DAAC" w14:textId="77777777" w:rsidR="00D04819" w:rsidRDefault="00D0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449A8"/>
    <w:multiLevelType w:val="hybridMultilevel"/>
    <w:tmpl w:val="DB56096A"/>
    <w:lvl w:ilvl="0" w:tplc="A5AC4D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A66ED"/>
    <w:multiLevelType w:val="hybridMultilevel"/>
    <w:tmpl w:val="6E623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30442"/>
    <w:multiLevelType w:val="multilevel"/>
    <w:tmpl w:val="FBF6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01E80"/>
    <w:multiLevelType w:val="hybridMultilevel"/>
    <w:tmpl w:val="A8844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347AE"/>
    <w:multiLevelType w:val="hybridMultilevel"/>
    <w:tmpl w:val="DB422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55F4B"/>
    <w:multiLevelType w:val="hybridMultilevel"/>
    <w:tmpl w:val="351CBCBA"/>
    <w:styleLink w:val="Bullet"/>
    <w:lvl w:ilvl="0" w:tplc="BA6EA4F0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664A0FA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2" w:tplc="18469B0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3" w:tplc="BD8C2124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4" w:tplc="D10C78CC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5" w:tplc="906C0290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6" w:tplc="8EA61942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7" w:tplc="4120FB7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8" w:tplc="72221C9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</w:abstractNum>
  <w:abstractNum w:abstractNumId="6" w15:restartNumberingAfterBreak="0">
    <w:nsid w:val="27BE6B87"/>
    <w:multiLevelType w:val="hybridMultilevel"/>
    <w:tmpl w:val="DF266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63854"/>
    <w:multiLevelType w:val="hybridMultilevel"/>
    <w:tmpl w:val="72D2423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2CF151A8"/>
    <w:multiLevelType w:val="multilevel"/>
    <w:tmpl w:val="C636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410C6"/>
    <w:multiLevelType w:val="hybridMultilevel"/>
    <w:tmpl w:val="6FFC8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7B7332"/>
    <w:multiLevelType w:val="hybridMultilevel"/>
    <w:tmpl w:val="D0E2E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D6B29"/>
    <w:multiLevelType w:val="multilevel"/>
    <w:tmpl w:val="4ADA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C76516"/>
    <w:multiLevelType w:val="hybridMultilevel"/>
    <w:tmpl w:val="144A980E"/>
    <w:lvl w:ilvl="0" w:tplc="81342FB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6F4848"/>
    <w:multiLevelType w:val="multilevel"/>
    <w:tmpl w:val="73527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C51181"/>
    <w:multiLevelType w:val="hybridMultilevel"/>
    <w:tmpl w:val="AA5CF762"/>
    <w:lvl w:ilvl="0" w:tplc="1A8CF334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50068"/>
    <w:multiLevelType w:val="hybridMultilevel"/>
    <w:tmpl w:val="351CBCBA"/>
    <w:numStyleLink w:val="Bullet"/>
  </w:abstractNum>
  <w:abstractNum w:abstractNumId="16" w15:restartNumberingAfterBreak="0">
    <w:nsid w:val="6AFA3F3D"/>
    <w:multiLevelType w:val="hybridMultilevel"/>
    <w:tmpl w:val="05C0F31C"/>
    <w:lvl w:ilvl="0" w:tplc="82AA2F3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 Historic" w:hint="default"/>
        <w:color w:val="0000FF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31DA9"/>
    <w:multiLevelType w:val="hybridMultilevel"/>
    <w:tmpl w:val="1472B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329D6"/>
    <w:multiLevelType w:val="multilevel"/>
    <w:tmpl w:val="7426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A70325"/>
    <w:multiLevelType w:val="hybridMultilevel"/>
    <w:tmpl w:val="B1966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31DC5"/>
    <w:multiLevelType w:val="hybridMultilevel"/>
    <w:tmpl w:val="9BF233D6"/>
    <w:lvl w:ilvl="0" w:tplc="0EB460D8">
      <w:numFmt w:val="bullet"/>
      <w:lvlText w:val=""/>
      <w:lvlJc w:val="left"/>
      <w:pPr>
        <w:ind w:left="720" w:hanging="360"/>
      </w:pPr>
      <w:rPr>
        <w:rFonts w:ascii="Wingdings 3" w:eastAsia="Yu Gothic Medium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916608">
    <w:abstractNumId w:val="9"/>
  </w:num>
  <w:num w:numId="2" w16cid:durableId="662705652">
    <w:abstractNumId w:val="8"/>
  </w:num>
  <w:num w:numId="3" w16cid:durableId="2122646025">
    <w:abstractNumId w:val="2"/>
  </w:num>
  <w:num w:numId="4" w16cid:durableId="840240321">
    <w:abstractNumId w:val="11"/>
  </w:num>
  <w:num w:numId="5" w16cid:durableId="727919784">
    <w:abstractNumId w:val="18"/>
  </w:num>
  <w:num w:numId="6" w16cid:durableId="1061636567">
    <w:abstractNumId w:val="3"/>
  </w:num>
  <w:num w:numId="7" w16cid:durableId="472874424">
    <w:abstractNumId w:val="1"/>
  </w:num>
  <w:num w:numId="8" w16cid:durableId="680812985">
    <w:abstractNumId w:val="15"/>
  </w:num>
  <w:num w:numId="9" w16cid:durableId="110251373">
    <w:abstractNumId w:val="5"/>
  </w:num>
  <w:num w:numId="10" w16cid:durableId="1366177585">
    <w:abstractNumId w:val="3"/>
  </w:num>
  <w:num w:numId="11" w16cid:durableId="1087730679">
    <w:abstractNumId w:val="20"/>
  </w:num>
  <w:num w:numId="12" w16cid:durableId="1943370166">
    <w:abstractNumId w:val="6"/>
  </w:num>
  <w:num w:numId="13" w16cid:durableId="1335038667">
    <w:abstractNumId w:val="13"/>
  </w:num>
  <w:num w:numId="14" w16cid:durableId="9702839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16469917">
    <w:abstractNumId w:val="4"/>
  </w:num>
  <w:num w:numId="16" w16cid:durableId="1997882292">
    <w:abstractNumId w:val="0"/>
  </w:num>
  <w:num w:numId="17" w16cid:durableId="435294862">
    <w:abstractNumId w:val="17"/>
  </w:num>
  <w:num w:numId="18" w16cid:durableId="1748453033">
    <w:abstractNumId w:val="7"/>
  </w:num>
  <w:num w:numId="19" w16cid:durableId="9659676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89133593">
    <w:abstractNumId w:val="12"/>
  </w:num>
  <w:num w:numId="21" w16cid:durableId="187565947">
    <w:abstractNumId w:val="10"/>
  </w:num>
  <w:num w:numId="22" w16cid:durableId="6732633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400235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549"/>
    <w:rsid w:val="00000FD1"/>
    <w:rsid w:val="00002E59"/>
    <w:rsid w:val="000033C7"/>
    <w:rsid w:val="000065E7"/>
    <w:rsid w:val="000231E1"/>
    <w:rsid w:val="0003367A"/>
    <w:rsid w:val="0003418C"/>
    <w:rsid w:val="00034FF6"/>
    <w:rsid w:val="0004169B"/>
    <w:rsid w:val="00041D52"/>
    <w:rsid w:val="00047E02"/>
    <w:rsid w:val="0005442B"/>
    <w:rsid w:val="000546AC"/>
    <w:rsid w:val="00057130"/>
    <w:rsid w:val="00063815"/>
    <w:rsid w:val="000716AA"/>
    <w:rsid w:val="00076ED4"/>
    <w:rsid w:val="00080DDF"/>
    <w:rsid w:val="00083ABE"/>
    <w:rsid w:val="00086103"/>
    <w:rsid w:val="00092E3B"/>
    <w:rsid w:val="000934B5"/>
    <w:rsid w:val="000945D1"/>
    <w:rsid w:val="00096628"/>
    <w:rsid w:val="000A1DF8"/>
    <w:rsid w:val="000A2C77"/>
    <w:rsid w:val="000A3C90"/>
    <w:rsid w:val="000C1E79"/>
    <w:rsid w:val="000D1BE6"/>
    <w:rsid w:val="000D2D3E"/>
    <w:rsid w:val="000D3035"/>
    <w:rsid w:val="000D4A7F"/>
    <w:rsid w:val="000D52BA"/>
    <w:rsid w:val="000D6062"/>
    <w:rsid w:val="000E0995"/>
    <w:rsid w:val="000E09B7"/>
    <w:rsid w:val="000E0E35"/>
    <w:rsid w:val="000E5EF8"/>
    <w:rsid w:val="000E73BA"/>
    <w:rsid w:val="000F19F2"/>
    <w:rsid w:val="000F75DA"/>
    <w:rsid w:val="000F760F"/>
    <w:rsid w:val="00100E93"/>
    <w:rsid w:val="0010123E"/>
    <w:rsid w:val="00102AE2"/>
    <w:rsid w:val="00104116"/>
    <w:rsid w:val="00104E5E"/>
    <w:rsid w:val="00106705"/>
    <w:rsid w:val="00106C5E"/>
    <w:rsid w:val="00110376"/>
    <w:rsid w:val="00120359"/>
    <w:rsid w:val="00121925"/>
    <w:rsid w:val="00130A6C"/>
    <w:rsid w:val="00134C79"/>
    <w:rsid w:val="00135243"/>
    <w:rsid w:val="00135DD2"/>
    <w:rsid w:val="001459B7"/>
    <w:rsid w:val="001510CC"/>
    <w:rsid w:val="00153659"/>
    <w:rsid w:val="00155AC2"/>
    <w:rsid w:val="00160AC3"/>
    <w:rsid w:val="00161D2B"/>
    <w:rsid w:val="00164D7A"/>
    <w:rsid w:val="0016608F"/>
    <w:rsid w:val="00167E93"/>
    <w:rsid w:val="00170567"/>
    <w:rsid w:val="0017278B"/>
    <w:rsid w:val="00174C91"/>
    <w:rsid w:val="001757D2"/>
    <w:rsid w:val="0017704D"/>
    <w:rsid w:val="0018666C"/>
    <w:rsid w:val="00186A70"/>
    <w:rsid w:val="001909C1"/>
    <w:rsid w:val="00192F72"/>
    <w:rsid w:val="001933C9"/>
    <w:rsid w:val="001949B8"/>
    <w:rsid w:val="001A0C85"/>
    <w:rsid w:val="001A1FBD"/>
    <w:rsid w:val="001B3F46"/>
    <w:rsid w:val="001B649D"/>
    <w:rsid w:val="001C5E5C"/>
    <w:rsid w:val="001C76E1"/>
    <w:rsid w:val="001D114A"/>
    <w:rsid w:val="001D2305"/>
    <w:rsid w:val="001D26CC"/>
    <w:rsid w:val="001E176F"/>
    <w:rsid w:val="001E5275"/>
    <w:rsid w:val="001E6107"/>
    <w:rsid w:val="001F570D"/>
    <w:rsid w:val="002001CC"/>
    <w:rsid w:val="002028FE"/>
    <w:rsid w:val="00202DE8"/>
    <w:rsid w:val="0021140F"/>
    <w:rsid w:val="00214B85"/>
    <w:rsid w:val="00214C0A"/>
    <w:rsid w:val="00216FAD"/>
    <w:rsid w:val="0022442B"/>
    <w:rsid w:val="0023068C"/>
    <w:rsid w:val="00233549"/>
    <w:rsid w:val="00240E61"/>
    <w:rsid w:val="00240F23"/>
    <w:rsid w:val="002562B7"/>
    <w:rsid w:val="00257DED"/>
    <w:rsid w:val="00261C92"/>
    <w:rsid w:val="0026457F"/>
    <w:rsid w:val="002672E7"/>
    <w:rsid w:val="00270FD3"/>
    <w:rsid w:val="0027172E"/>
    <w:rsid w:val="00271A50"/>
    <w:rsid w:val="00277ECF"/>
    <w:rsid w:val="002828F5"/>
    <w:rsid w:val="00285BE1"/>
    <w:rsid w:val="00286A51"/>
    <w:rsid w:val="002905BB"/>
    <w:rsid w:val="00290ACF"/>
    <w:rsid w:val="00291553"/>
    <w:rsid w:val="0029481C"/>
    <w:rsid w:val="002958F6"/>
    <w:rsid w:val="00295DF6"/>
    <w:rsid w:val="00297DA3"/>
    <w:rsid w:val="002A1DA2"/>
    <w:rsid w:val="002A20D6"/>
    <w:rsid w:val="002A23B8"/>
    <w:rsid w:val="002B149E"/>
    <w:rsid w:val="002C19F2"/>
    <w:rsid w:val="002C300D"/>
    <w:rsid w:val="002C3F02"/>
    <w:rsid w:val="002D1808"/>
    <w:rsid w:val="002D3F71"/>
    <w:rsid w:val="002D423E"/>
    <w:rsid w:val="002D6612"/>
    <w:rsid w:val="002D6613"/>
    <w:rsid w:val="002E17BF"/>
    <w:rsid w:val="002E1C0F"/>
    <w:rsid w:val="002E309C"/>
    <w:rsid w:val="002E407F"/>
    <w:rsid w:val="002E4DE3"/>
    <w:rsid w:val="002E6516"/>
    <w:rsid w:val="002E6C66"/>
    <w:rsid w:val="002E76DB"/>
    <w:rsid w:val="002F20B7"/>
    <w:rsid w:val="002F634E"/>
    <w:rsid w:val="002F6E0D"/>
    <w:rsid w:val="002F710F"/>
    <w:rsid w:val="00306FB0"/>
    <w:rsid w:val="00314405"/>
    <w:rsid w:val="0032178A"/>
    <w:rsid w:val="00323BDA"/>
    <w:rsid w:val="00325A6E"/>
    <w:rsid w:val="0032644B"/>
    <w:rsid w:val="0032747B"/>
    <w:rsid w:val="0033789E"/>
    <w:rsid w:val="0034108C"/>
    <w:rsid w:val="003415F8"/>
    <w:rsid w:val="00344D4F"/>
    <w:rsid w:val="00345523"/>
    <w:rsid w:val="003457F4"/>
    <w:rsid w:val="003500BE"/>
    <w:rsid w:val="00350C82"/>
    <w:rsid w:val="00353182"/>
    <w:rsid w:val="00353B0B"/>
    <w:rsid w:val="0035754D"/>
    <w:rsid w:val="00360B1E"/>
    <w:rsid w:val="00360F1F"/>
    <w:rsid w:val="0036112C"/>
    <w:rsid w:val="003624E6"/>
    <w:rsid w:val="0036479C"/>
    <w:rsid w:val="0036744B"/>
    <w:rsid w:val="003706A9"/>
    <w:rsid w:val="003718D1"/>
    <w:rsid w:val="00373809"/>
    <w:rsid w:val="00373BE9"/>
    <w:rsid w:val="00384E0D"/>
    <w:rsid w:val="003876DC"/>
    <w:rsid w:val="00387FDC"/>
    <w:rsid w:val="003904C9"/>
    <w:rsid w:val="003915D6"/>
    <w:rsid w:val="00391AEB"/>
    <w:rsid w:val="00392AEE"/>
    <w:rsid w:val="003A790A"/>
    <w:rsid w:val="003A7936"/>
    <w:rsid w:val="003B2529"/>
    <w:rsid w:val="003B6DB3"/>
    <w:rsid w:val="003B6F57"/>
    <w:rsid w:val="003B7F57"/>
    <w:rsid w:val="003C2DBC"/>
    <w:rsid w:val="003D15E5"/>
    <w:rsid w:val="003D4579"/>
    <w:rsid w:val="003D5664"/>
    <w:rsid w:val="003E1599"/>
    <w:rsid w:val="003E18D5"/>
    <w:rsid w:val="003E25F0"/>
    <w:rsid w:val="003E2C62"/>
    <w:rsid w:val="003E2EB5"/>
    <w:rsid w:val="003E366F"/>
    <w:rsid w:val="003E4FA3"/>
    <w:rsid w:val="003F212B"/>
    <w:rsid w:val="003F3899"/>
    <w:rsid w:val="00402C11"/>
    <w:rsid w:val="00403BD3"/>
    <w:rsid w:val="00404E7D"/>
    <w:rsid w:val="0040503B"/>
    <w:rsid w:val="004058CB"/>
    <w:rsid w:val="00406276"/>
    <w:rsid w:val="00412887"/>
    <w:rsid w:val="004163D9"/>
    <w:rsid w:val="00425235"/>
    <w:rsid w:val="004271D5"/>
    <w:rsid w:val="004310CD"/>
    <w:rsid w:val="0043459C"/>
    <w:rsid w:val="0043617E"/>
    <w:rsid w:val="00441AF7"/>
    <w:rsid w:val="0044207F"/>
    <w:rsid w:val="0044571B"/>
    <w:rsid w:val="004500DE"/>
    <w:rsid w:val="00454A5B"/>
    <w:rsid w:val="00456414"/>
    <w:rsid w:val="004579EF"/>
    <w:rsid w:val="00460DE6"/>
    <w:rsid w:val="00462DAF"/>
    <w:rsid w:val="0046472E"/>
    <w:rsid w:val="004674E8"/>
    <w:rsid w:val="00475F58"/>
    <w:rsid w:val="00476E90"/>
    <w:rsid w:val="004771F6"/>
    <w:rsid w:val="00477A5B"/>
    <w:rsid w:val="00481D08"/>
    <w:rsid w:val="00481EA1"/>
    <w:rsid w:val="00483673"/>
    <w:rsid w:val="00484E35"/>
    <w:rsid w:val="00486432"/>
    <w:rsid w:val="004875BD"/>
    <w:rsid w:val="00490CCF"/>
    <w:rsid w:val="00490F07"/>
    <w:rsid w:val="0049245E"/>
    <w:rsid w:val="00492D9C"/>
    <w:rsid w:val="004A41C6"/>
    <w:rsid w:val="004A4B8C"/>
    <w:rsid w:val="004B33BA"/>
    <w:rsid w:val="004B3545"/>
    <w:rsid w:val="004B36F3"/>
    <w:rsid w:val="004B6338"/>
    <w:rsid w:val="004B690A"/>
    <w:rsid w:val="004B6CC5"/>
    <w:rsid w:val="004C121D"/>
    <w:rsid w:val="004C19F8"/>
    <w:rsid w:val="004C2F55"/>
    <w:rsid w:val="004D0772"/>
    <w:rsid w:val="004D504E"/>
    <w:rsid w:val="004D7B86"/>
    <w:rsid w:val="004E029F"/>
    <w:rsid w:val="004E0FFA"/>
    <w:rsid w:val="004E1CED"/>
    <w:rsid w:val="004E35B8"/>
    <w:rsid w:val="004E7675"/>
    <w:rsid w:val="004E7A83"/>
    <w:rsid w:val="004F045B"/>
    <w:rsid w:val="004F2998"/>
    <w:rsid w:val="004F2A55"/>
    <w:rsid w:val="004F5A37"/>
    <w:rsid w:val="004F6B92"/>
    <w:rsid w:val="00501902"/>
    <w:rsid w:val="00501C0D"/>
    <w:rsid w:val="00501F30"/>
    <w:rsid w:val="005033A2"/>
    <w:rsid w:val="00503433"/>
    <w:rsid w:val="00503487"/>
    <w:rsid w:val="00507898"/>
    <w:rsid w:val="005103EE"/>
    <w:rsid w:val="00514181"/>
    <w:rsid w:val="005207EE"/>
    <w:rsid w:val="00520F1E"/>
    <w:rsid w:val="00521B6A"/>
    <w:rsid w:val="005237F6"/>
    <w:rsid w:val="005239BA"/>
    <w:rsid w:val="00525D26"/>
    <w:rsid w:val="005261B7"/>
    <w:rsid w:val="00526E6C"/>
    <w:rsid w:val="00527402"/>
    <w:rsid w:val="0053290E"/>
    <w:rsid w:val="00535530"/>
    <w:rsid w:val="00535987"/>
    <w:rsid w:val="00537BAC"/>
    <w:rsid w:val="00541099"/>
    <w:rsid w:val="00542156"/>
    <w:rsid w:val="00550745"/>
    <w:rsid w:val="00552971"/>
    <w:rsid w:val="00552FEB"/>
    <w:rsid w:val="0055453E"/>
    <w:rsid w:val="005545FF"/>
    <w:rsid w:val="00556D26"/>
    <w:rsid w:val="0055758D"/>
    <w:rsid w:val="00557E9A"/>
    <w:rsid w:val="005612AD"/>
    <w:rsid w:val="005620D9"/>
    <w:rsid w:val="00565D72"/>
    <w:rsid w:val="00566B73"/>
    <w:rsid w:val="00570EE7"/>
    <w:rsid w:val="00575327"/>
    <w:rsid w:val="005754A2"/>
    <w:rsid w:val="00576E6A"/>
    <w:rsid w:val="00580226"/>
    <w:rsid w:val="00582E88"/>
    <w:rsid w:val="0058303C"/>
    <w:rsid w:val="00584AA3"/>
    <w:rsid w:val="005867BB"/>
    <w:rsid w:val="005900F6"/>
    <w:rsid w:val="00590B3C"/>
    <w:rsid w:val="00595B03"/>
    <w:rsid w:val="0059786C"/>
    <w:rsid w:val="005A1AD4"/>
    <w:rsid w:val="005A41EF"/>
    <w:rsid w:val="005A4635"/>
    <w:rsid w:val="005A4E6B"/>
    <w:rsid w:val="005A68D9"/>
    <w:rsid w:val="005B383C"/>
    <w:rsid w:val="005B3935"/>
    <w:rsid w:val="005B75A2"/>
    <w:rsid w:val="005B7D96"/>
    <w:rsid w:val="005C0514"/>
    <w:rsid w:val="005C2115"/>
    <w:rsid w:val="005C326A"/>
    <w:rsid w:val="005C5911"/>
    <w:rsid w:val="005D02C6"/>
    <w:rsid w:val="005D0CD9"/>
    <w:rsid w:val="005D525C"/>
    <w:rsid w:val="005D5B2D"/>
    <w:rsid w:val="005D6818"/>
    <w:rsid w:val="005D6AF3"/>
    <w:rsid w:val="005D6F32"/>
    <w:rsid w:val="005E0B2B"/>
    <w:rsid w:val="005E16BB"/>
    <w:rsid w:val="005E171C"/>
    <w:rsid w:val="005E5405"/>
    <w:rsid w:val="005E6543"/>
    <w:rsid w:val="005E6D62"/>
    <w:rsid w:val="005F09D7"/>
    <w:rsid w:val="005F2C39"/>
    <w:rsid w:val="005F420F"/>
    <w:rsid w:val="005F44C8"/>
    <w:rsid w:val="005F4DD7"/>
    <w:rsid w:val="005F654C"/>
    <w:rsid w:val="005F78E2"/>
    <w:rsid w:val="005F7B0C"/>
    <w:rsid w:val="00602AFD"/>
    <w:rsid w:val="00603410"/>
    <w:rsid w:val="0060459E"/>
    <w:rsid w:val="0061425E"/>
    <w:rsid w:val="006150A6"/>
    <w:rsid w:val="00616DB7"/>
    <w:rsid w:val="00621B07"/>
    <w:rsid w:val="006221A5"/>
    <w:rsid w:val="0063055E"/>
    <w:rsid w:val="00631DE7"/>
    <w:rsid w:val="006335B9"/>
    <w:rsid w:val="00634AB8"/>
    <w:rsid w:val="00642C04"/>
    <w:rsid w:val="00642F37"/>
    <w:rsid w:val="0064376A"/>
    <w:rsid w:val="00646BAE"/>
    <w:rsid w:val="00650F95"/>
    <w:rsid w:val="006561D7"/>
    <w:rsid w:val="00656844"/>
    <w:rsid w:val="00661A66"/>
    <w:rsid w:val="00662EB4"/>
    <w:rsid w:val="00667D08"/>
    <w:rsid w:val="00675D84"/>
    <w:rsid w:val="006841B0"/>
    <w:rsid w:val="00692A81"/>
    <w:rsid w:val="00692E2D"/>
    <w:rsid w:val="00696A5E"/>
    <w:rsid w:val="00696B1A"/>
    <w:rsid w:val="00696DEA"/>
    <w:rsid w:val="006A2D0E"/>
    <w:rsid w:val="006A5066"/>
    <w:rsid w:val="006A571E"/>
    <w:rsid w:val="006A59A5"/>
    <w:rsid w:val="006A7814"/>
    <w:rsid w:val="006B0CC3"/>
    <w:rsid w:val="006B1967"/>
    <w:rsid w:val="006B6277"/>
    <w:rsid w:val="006C7C22"/>
    <w:rsid w:val="006D082E"/>
    <w:rsid w:val="006D1159"/>
    <w:rsid w:val="006D5FE0"/>
    <w:rsid w:val="006D635F"/>
    <w:rsid w:val="006D79D4"/>
    <w:rsid w:val="006E17B1"/>
    <w:rsid w:val="006E427D"/>
    <w:rsid w:val="006E4974"/>
    <w:rsid w:val="006E4A57"/>
    <w:rsid w:val="006E4C6A"/>
    <w:rsid w:val="006F3EE4"/>
    <w:rsid w:val="00701356"/>
    <w:rsid w:val="007052E1"/>
    <w:rsid w:val="007075B8"/>
    <w:rsid w:val="00711E8D"/>
    <w:rsid w:val="007126C0"/>
    <w:rsid w:val="00715BB0"/>
    <w:rsid w:val="00723704"/>
    <w:rsid w:val="00727533"/>
    <w:rsid w:val="007302FF"/>
    <w:rsid w:val="00732047"/>
    <w:rsid w:val="007357BF"/>
    <w:rsid w:val="007376D7"/>
    <w:rsid w:val="0074353C"/>
    <w:rsid w:val="00743662"/>
    <w:rsid w:val="00743D5A"/>
    <w:rsid w:val="00744069"/>
    <w:rsid w:val="00744C7D"/>
    <w:rsid w:val="007518AB"/>
    <w:rsid w:val="007537C2"/>
    <w:rsid w:val="007545A9"/>
    <w:rsid w:val="007549D5"/>
    <w:rsid w:val="00754C81"/>
    <w:rsid w:val="00760864"/>
    <w:rsid w:val="0076226F"/>
    <w:rsid w:val="00762C6B"/>
    <w:rsid w:val="00762ED2"/>
    <w:rsid w:val="00764AFB"/>
    <w:rsid w:val="00764C0A"/>
    <w:rsid w:val="00766E35"/>
    <w:rsid w:val="00770B04"/>
    <w:rsid w:val="00771D22"/>
    <w:rsid w:val="00771EDB"/>
    <w:rsid w:val="00773234"/>
    <w:rsid w:val="00774293"/>
    <w:rsid w:val="00781F84"/>
    <w:rsid w:val="0078203F"/>
    <w:rsid w:val="00782DB8"/>
    <w:rsid w:val="0078430E"/>
    <w:rsid w:val="00790220"/>
    <w:rsid w:val="00790B22"/>
    <w:rsid w:val="0079241F"/>
    <w:rsid w:val="00793A23"/>
    <w:rsid w:val="007A4D30"/>
    <w:rsid w:val="007B002F"/>
    <w:rsid w:val="007B04EB"/>
    <w:rsid w:val="007B3BC6"/>
    <w:rsid w:val="007B3BF4"/>
    <w:rsid w:val="007B6571"/>
    <w:rsid w:val="007B737B"/>
    <w:rsid w:val="007C3B0E"/>
    <w:rsid w:val="007C55F4"/>
    <w:rsid w:val="007C7A0F"/>
    <w:rsid w:val="007D011D"/>
    <w:rsid w:val="007D0497"/>
    <w:rsid w:val="007D5E33"/>
    <w:rsid w:val="007D6783"/>
    <w:rsid w:val="007E0270"/>
    <w:rsid w:val="007E2BB0"/>
    <w:rsid w:val="007F29E1"/>
    <w:rsid w:val="007F4426"/>
    <w:rsid w:val="007F75AE"/>
    <w:rsid w:val="008019E9"/>
    <w:rsid w:val="0080211F"/>
    <w:rsid w:val="00803D00"/>
    <w:rsid w:val="00804D71"/>
    <w:rsid w:val="00805BF0"/>
    <w:rsid w:val="0080644D"/>
    <w:rsid w:val="008113D1"/>
    <w:rsid w:val="00811EF3"/>
    <w:rsid w:val="00812856"/>
    <w:rsid w:val="008133FB"/>
    <w:rsid w:val="00813C2D"/>
    <w:rsid w:val="0081502C"/>
    <w:rsid w:val="00817107"/>
    <w:rsid w:val="00817F0A"/>
    <w:rsid w:val="00821255"/>
    <w:rsid w:val="00821C11"/>
    <w:rsid w:val="008258A7"/>
    <w:rsid w:val="0082783D"/>
    <w:rsid w:val="0083047A"/>
    <w:rsid w:val="00830C97"/>
    <w:rsid w:val="00831716"/>
    <w:rsid w:val="00832B56"/>
    <w:rsid w:val="00832F40"/>
    <w:rsid w:val="00842267"/>
    <w:rsid w:val="00843033"/>
    <w:rsid w:val="008451C1"/>
    <w:rsid w:val="00845541"/>
    <w:rsid w:val="0085340F"/>
    <w:rsid w:val="0085417A"/>
    <w:rsid w:val="008555F9"/>
    <w:rsid w:val="00856D91"/>
    <w:rsid w:val="00857AD4"/>
    <w:rsid w:val="008621A4"/>
    <w:rsid w:val="00865603"/>
    <w:rsid w:val="00867BC0"/>
    <w:rsid w:val="00884455"/>
    <w:rsid w:val="008864B0"/>
    <w:rsid w:val="008872DB"/>
    <w:rsid w:val="0089424C"/>
    <w:rsid w:val="00894904"/>
    <w:rsid w:val="00894C3B"/>
    <w:rsid w:val="008A0D43"/>
    <w:rsid w:val="008A1CF1"/>
    <w:rsid w:val="008A7581"/>
    <w:rsid w:val="008A7602"/>
    <w:rsid w:val="008A7C08"/>
    <w:rsid w:val="008B1B8B"/>
    <w:rsid w:val="008B51E3"/>
    <w:rsid w:val="008C2880"/>
    <w:rsid w:val="008C2949"/>
    <w:rsid w:val="008C3FB5"/>
    <w:rsid w:val="008C7B91"/>
    <w:rsid w:val="008D05D8"/>
    <w:rsid w:val="008D5F1E"/>
    <w:rsid w:val="008E5E97"/>
    <w:rsid w:val="008E5FF0"/>
    <w:rsid w:val="008F4BDD"/>
    <w:rsid w:val="00902B98"/>
    <w:rsid w:val="0090339D"/>
    <w:rsid w:val="00904401"/>
    <w:rsid w:val="00904710"/>
    <w:rsid w:val="00911E00"/>
    <w:rsid w:val="00915D51"/>
    <w:rsid w:val="00920941"/>
    <w:rsid w:val="0092141A"/>
    <w:rsid w:val="00922241"/>
    <w:rsid w:val="0092224F"/>
    <w:rsid w:val="00924CC6"/>
    <w:rsid w:val="009254F6"/>
    <w:rsid w:val="00930A6F"/>
    <w:rsid w:val="00930C12"/>
    <w:rsid w:val="00931BFF"/>
    <w:rsid w:val="00936219"/>
    <w:rsid w:val="0094254E"/>
    <w:rsid w:val="00943A5B"/>
    <w:rsid w:val="00944C2D"/>
    <w:rsid w:val="00945F6B"/>
    <w:rsid w:val="009469A4"/>
    <w:rsid w:val="00950838"/>
    <w:rsid w:val="00952042"/>
    <w:rsid w:val="00952173"/>
    <w:rsid w:val="00952695"/>
    <w:rsid w:val="009526CC"/>
    <w:rsid w:val="0095396F"/>
    <w:rsid w:val="00962211"/>
    <w:rsid w:val="009642F4"/>
    <w:rsid w:val="00964AC8"/>
    <w:rsid w:val="00964B61"/>
    <w:rsid w:val="009652C1"/>
    <w:rsid w:val="009660DB"/>
    <w:rsid w:val="009704FA"/>
    <w:rsid w:val="0097589C"/>
    <w:rsid w:val="00980F77"/>
    <w:rsid w:val="00981D09"/>
    <w:rsid w:val="009844E6"/>
    <w:rsid w:val="00992F6E"/>
    <w:rsid w:val="00995F3D"/>
    <w:rsid w:val="009A0ECE"/>
    <w:rsid w:val="009A21A3"/>
    <w:rsid w:val="009A2B47"/>
    <w:rsid w:val="009A4F8C"/>
    <w:rsid w:val="009A514A"/>
    <w:rsid w:val="009A5BEE"/>
    <w:rsid w:val="009A6436"/>
    <w:rsid w:val="009A753F"/>
    <w:rsid w:val="009B0740"/>
    <w:rsid w:val="009B12E7"/>
    <w:rsid w:val="009B15FD"/>
    <w:rsid w:val="009B3DE0"/>
    <w:rsid w:val="009B46C1"/>
    <w:rsid w:val="009B6C28"/>
    <w:rsid w:val="009B70E3"/>
    <w:rsid w:val="009C271E"/>
    <w:rsid w:val="009C361E"/>
    <w:rsid w:val="009C471F"/>
    <w:rsid w:val="009C4842"/>
    <w:rsid w:val="009C4FC2"/>
    <w:rsid w:val="009C6CE8"/>
    <w:rsid w:val="009C7755"/>
    <w:rsid w:val="009D28B1"/>
    <w:rsid w:val="009D4781"/>
    <w:rsid w:val="009D47A2"/>
    <w:rsid w:val="009D6CD6"/>
    <w:rsid w:val="009E3BA2"/>
    <w:rsid w:val="009E4F4F"/>
    <w:rsid w:val="009E6CD6"/>
    <w:rsid w:val="009E7271"/>
    <w:rsid w:val="009F6EDC"/>
    <w:rsid w:val="00A06C55"/>
    <w:rsid w:val="00A11A9E"/>
    <w:rsid w:val="00A141CF"/>
    <w:rsid w:val="00A1549B"/>
    <w:rsid w:val="00A22196"/>
    <w:rsid w:val="00A26454"/>
    <w:rsid w:val="00A314F0"/>
    <w:rsid w:val="00A353DD"/>
    <w:rsid w:val="00A44AD9"/>
    <w:rsid w:val="00A45893"/>
    <w:rsid w:val="00A51AD7"/>
    <w:rsid w:val="00A55ADF"/>
    <w:rsid w:val="00A60F73"/>
    <w:rsid w:val="00A6107D"/>
    <w:rsid w:val="00A63A06"/>
    <w:rsid w:val="00A63D39"/>
    <w:rsid w:val="00A701B8"/>
    <w:rsid w:val="00A70B9E"/>
    <w:rsid w:val="00A70C38"/>
    <w:rsid w:val="00A71A4A"/>
    <w:rsid w:val="00A73146"/>
    <w:rsid w:val="00A73E22"/>
    <w:rsid w:val="00A7703B"/>
    <w:rsid w:val="00A80E3E"/>
    <w:rsid w:val="00A8157E"/>
    <w:rsid w:val="00A82155"/>
    <w:rsid w:val="00A821AD"/>
    <w:rsid w:val="00A82AFD"/>
    <w:rsid w:val="00A84D4A"/>
    <w:rsid w:val="00A917BC"/>
    <w:rsid w:val="00A957EC"/>
    <w:rsid w:val="00A972D9"/>
    <w:rsid w:val="00AA2B6A"/>
    <w:rsid w:val="00AA4875"/>
    <w:rsid w:val="00AA5EE7"/>
    <w:rsid w:val="00AA5F61"/>
    <w:rsid w:val="00AA60F2"/>
    <w:rsid w:val="00AB1DE5"/>
    <w:rsid w:val="00AB2A5C"/>
    <w:rsid w:val="00AB34D7"/>
    <w:rsid w:val="00AB358E"/>
    <w:rsid w:val="00AD0680"/>
    <w:rsid w:val="00AD561D"/>
    <w:rsid w:val="00AD6E6D"/>
    <w:rsid w:val="00AE020E"/>
    <w:rsid w:val="00AE1483"/>
    <w:rsid w:val="00AE2DCA"/>
    <w:rsid w:val="00AE5E99"/>
    <w:rsid w:val="00AE702E"/>
    <w:rsid w:val="00AF30F1"/>
    <w:rsid w:val="00AF614A"/>
    <w:rsid w:val="00AF6382"/>
    <w:rsid w:val="00B01D23"/>
    <w:rsid w:val="00B02101"/>
    <w:rsid w:val="00B041F6"/>
    <w:rsid w:val="00B14894"/>
    <w:rsid w:val="00B22B34"/>
    <w:rsid w:val="00B2473F"/>
    <w:rsid w:val="00B25836"/>
    <w:rsid w:val="00B309A8"/>
    <w:rsid w:val="00B30FD4"/>
    <w:rsid w:val="00B315A7"/>
    <w:rsid w:val="00B337D0"/>
    <w:rsid w:val="00B33D3D"/>
    <w:rsid w:val="00B33F63"/>
    <w:rsid w:val="00B41676"/>
    <w:rsid w:val="00B43132"/>
    <w:rsid w:val="00B445B4"/>
    <w:rsid w:val="00B44BE7"/>
    <w:rsid w:val="00B46872"/>
    <w:rsid w:val="00B5117E"/>
    <w:rsid w:val="00B51A35"/>
    <w:rsid w:val="00B54DA1"/>
    <w:rsid w:val="00B55394"/>
    <w:rsid w:val="00B6000F"/>
    <w:rsid w:val="00B719D9"/>
    <w:rsid w:val="00B74822"/>
    <w:rsid w:val="00B8025A"/>
    <w:rsid w:val="00B82D75"/>
    <w:rsid w:val="00B83ECA"/>
    <w:rsid w:val="00B85793"/>
    <w:rsid w:val="00B90056"/>
    <w:rsid w:val="00B90270"/>
    <w:rsid w:val="00B90F80"/>
    <w:rsid w:val="00B92D58"/>
    <w:rsid w:val="00BA15DA"/>
    <w:rsid w:val="00BA2C15"/>
    <w:rsid w:val="00BA2E28"/>
    <w:rsid w:val="00BA690E"/>
    <w:rsid w:val="00BB0855"/>
    <w:rsid w:val="00BB270B"/>
    <w:rsid w:val="00BB4038"/>
    <w:rsid w:val="00BB6977"/>
    <w:rsid w:val="00BC1A40"/>
    <w:rsid w:val="00BC2D38"/>
    <w:rsid w:val="00BD7408"/>
    <w:rsid w:val="00BE0B9A"/>
    <w:rsid w:val="00BE259F"/>
    <w:rsid w:val="00BE3F5D"/>
    <w:rsid w:val="00BE6C7F"/>
    <w:rsid w:val="00BF0753"/>
    <w:rsid w:val="00BF3002"/>
    <w:rsid w:val="00BF32EC"/>
    <w:rsid w:val="00BF436C"/>
    <w:rsid w:val="00BF44F6"/>
    <w:rsid w:val="00BF4A57"/>
    <w:rsid w:val="00BF5905"/>
    <w:rsid w:val="00C027F1"/>
    <w:rsid w:val="00C053A4"/>
    <w:rsid w:val="00C12FB4"/>
    <w:rsid w:val="00C136F9"/>
    <w:rsid w:val="00C17770"/>
    <w:rsid w:val="00C2060A"/>
    <w:rsid w:val="00C26345"/>
    <w:rsid w:val="00C26C22"/>
    <w:rsid w:val="00C3267D"/>
    <w:rsid w:val="00C3298E"/>
    <w:rsid w:val="00C329AC"/>
    <w:rsid w:val="00C32FCE"/>
    <w:rsid w:val="00C33B20"/>
    <w:rsid w:val="00C37DCD"/>
    <w:rsid w:val="00C429CB"/>
    <w:rsid w:val="00C5089C"/>
    <w:rsid w:val="00C5151D"/>
    <w:rsid w:val="00C53FB1"/>
    <w:rsid w:val="00C67097"/>
    <w:rsid w:val="00C70DB5"/>
    <w:rsid w:val="00C7131A"/>
    <w:rsid w:val="00C810AE"/>
    <w:rsid w:val="00C83617"/>
    <w:rsid w:val="00C83F6F"/>
    <w:rsid w:val="00C85B07"/>
    <w:rsid w:val="00C86C99"/>
    <w:rsid w:val="00C9005D"/>
    <w:rsid w:val="00C9494D"/>
    <w:rsid w:val="00C94BB2"/>
    <w:rsid w:val="00C9562F"/>
    <w:rsid w:val="00C965BF"/>
    <w:rsid w:val="00C97739"/>
    <w:rsid w:val="00CA6779"/>
    <w:rsid w:val="00CB2C1F"/>
    <w:rsid w:val="00CB314E"/>
    <w:rsid w:val="00CB328A"/>
    <w:rsid w:val="00CC06F1"/>
    <w:rsid w:val="00CC171A"/>
    <w:rsid w:val="00CC1863"/>
    <w:rsid w:val="00CC285F"/>
    <w:rsid w:val="00CC3FC2"/>
    <w:rsid w:val="00CC3FC5"/>
    <w:rsid w:val="00CC550B"/>
    <w:rsid w:val="00CC6959"/>
    <w:rsid w:val="00CD0ECC"/>
    <w:rsid w:val="00CD18AE"/>
    <w:rsid w:val="00CD4014"/>
    <w:rsid w:val="00CD4778"/>
    <w:rsid w:val="00CD4C4C"/>
    <w:rsid w:val="00CD581F"/>
    <w:rsid w:val="00CD5D42"/>
    <w:rsid w:val="00CD684D"/>
    <w:rsid w:val="00CE1982"/>
    <w:rsid w:val="00CE2F53"/>
    <w:rsid w:val="00CE413B"/>
    <w:rsid w:val="00CE45C5"/>
    <w:rsid w:val="00CE6610"/>
    <w:rsid w:val="00CF0C3E"/>
    <w:rsid w:val="00CF0FAE"/>
    <w:rsid w:val="00CF1EA7"/>
    <w:rsid w:val="00CF2D37"/>
    <w:rsid w:val="00CF62F0"/>
    <w:rsid w:val="00CF633E"/>
    <w:rsid w:val="00CF7B94"/>
    <w:rsid w:val="00D0052B"/>
    <w:rsid w:val="00D03045"/>
    <w:rsid w:val="00D04819"/>
    <w:rsid w:val="00D14767"/>
    <w:rsid w:val="00D14D9D"/>
    <w:rsid w:val="00D15140"/>
    <w:rsid w:val="00D20DF9"/>
    <w:rsid w:val="00D232C8"/>
    <w:rsid w:val="00D24488"/>
    <w:rsid w:val="00D32FD3"/>
    <w:rsid w:val="00D34691"/>
    <w:rsid w:val="00D34F93"/>
    <w:rsid w:val="00D4306B"/>
    <w:rsid w:val="00D43595"/>
    <w:rsid w:val="00D43D9E"/>
    <w:rsid w:val="00D54B5B"/>
    <w:rsid w:val="00D551EE"/>
    <w:rsid w:val="00D60315"/>
    <w:rsid w:val="00D64DA4"/>
    <w:rsid w:val="00D70719"/>
    <w:rsid w:val="00D7621D"/>
    <w:rsid w:val="00D77639"/>
    <w:rsid w:val="00D81B62"/>
    <w:rsid w:val="00D85A27"/>
    <w:rsid w:val="00D86904"/>
    <w:rsid w:val="00D91385"/>
    <w:rsid w:val="00D9292C"/>
    <w:rsid w:val="00D9628A"/>
    <w:rsid w:val="00D970FA"/>
    <w:rsid w:val="00DA2DE1"/>
    <w:rsid w:val="00DA4137"/>
    <w:rsid w:val="00DA66C2"/>
    <w:rsid w:val="00DB03A6"/>
    <w:rsid w:val="00DB0D7E"/>
    <w:rsid w:val="00DB1300"/>
    <w:rsid w:val="00DB2969"/>
    <w:rsid w:val="00DB2AFC"/>
    <w:rsid w:val="00DC0664"/>
    <w:rsid w:val="00DC4EFD"/>
    <w:rsid w:val="00DC5AED"/>
    <w:rsid w:val="00DE174D"/>
    <w:rsid w:val="00DF448C"/>
    <w:rsid w:val="00DF51FB"/>
    <w:rsid w:val="00DF69B1"/>
    <w:rsid w:val="00DF7AE2"/>
    <w:rsid w:val="00E00EFE"/>
    <w:rsid w:val="00E1260A"/>
    <w:rsid w:val="00E21BF5"/>
    <w:rsid w:val="00E21D0F"/>
    <w:rsid w:val="00E224EA"/>
    <w:rsid w:val="00E277EE"/>
    <w:rsid w:val="00E321C3"/>
    <w:rsid w:val="00E32BC1"/>
    <w:rsid w:val="00E376E6"/>
    <w:rsid w:val="00E37934"/>
    <w:rsid w:val="00E40C74"/>
    <w:rsid w:val="00E45E99"/>
    <w:rsid w:val="00E47E72"/>
    <w:rsid w:val="00E5031C"/>
    <w:rsid w:val="00E5657A"/>
    <w:rsid w:val="00E570B4"/>
    <w:rsid w:val="00E60736"/>
    <w:rsid w:val="00E61DFE"/>
    <w:rsid w:val="00E63B75"/>
    <w:rsid w:val="00E64575"/>
    <w:rsid w:val="00E65937"/>
    <w:rsid w:val="00E66A03"/>
    <w:rsid w:val="00E67C1E"/>
    <w:rsid w:val="00E732D1"/>
    <w:rsid w:val="00E768DD"/>
    <w:rsid w:val="00E82CB3"/>
    <w:rsid w:val="00E85AA8"/>
    <w:rsid w:val="00E86115"/>
    <w:rsid w:val="00E8672B"/>
    <w:rsid w:val="00E90C96"/>
    <w:rsid w:val="00E92891"/>
    <w:rsid w:val="00E951B8"/>
    <w:rsid w:val="00E965B2"/>
    <w:rsid w:val="00E96C73"/>
    <w:rsid w:val="00EA14EB"/>
    <w:rsid w:val="00EA2CB2"/>
    <w:rsid w:val="00EA6F2A"/>
    <w:rsid w:val="00EB0387"/>
    <w:rsid w:val="00EB3A06"/>
    <w:rsid w:val="00EB4E5A"/>
    <w:rsid w:val="00EB64DD"/>
    <w:rsid w:val="00EB650F"/>
    <w:rsid w:val="00ED7D31"/>
    <w:rsid w:val="00EE1A44"/>
    <w:rsid w:val="00EE3C39"/>
    <w:rsid w:val="00EE3FA5"/>
    <w:rsid w:val="00EE59E1"/>
    <w:rsid w:val="00EE5D0E"/>
    <w:rsid w:val="00F03059"/>
    <w:rsid w:val="00F06A8D"/>
    <w:rsid w:val="00F07CE4"/>
    <w:rsid w:val="00F12D6B"/>
    <w:rsid w:val="00F13862"/>
    <w:rsid w:val="00F1639E"/>
    <w:rsid w:val="00F237C7"/>
    <w:rsid w:val="00F252CD"/>
    <w:rsid w:val="00F2542E"/>
    <w:rsid w:val="00F25DC4"/>
    <w:rsid w:val="00F3076B"/>
    <w:rsid w:val="00F30CA6"/>
    <w:rsid w:val="00F32666"/>
    <w:rsid w:val="00F34642"/>
    <w:rsid w:val="00F3702A"/>
    <w:rsid w:val="00F43E3E"/>
    <w:rsid w:val="00F449AB"/>
    <w:rsid w:val="00F54509"/>
    <w:rsid w:val="00F54ED4"/>
    <w:rsid w:val="00F54F64"/>
    <w:rsid w:val="00F56BAF"/>
    <w:rsid w:val="00F57339"/>
    <w:rsid w:val="00F6078A"/>
    <w:rsid w:val="00F60FA5"/>
    <w:rsid w:val="00F61698"/>
    <w:rsid w:val="00F6170F"/>
    <w:rsid w:val="00F65149"/>
    <w:rsid w:val="00F71C3C"/>
    <w:rsid w:val="00F76E02"/>
    <w:rsid w:val="00F7717F"/>
    <w:rsid w:val="00F77A5A"/>
    <w:rsid w:val="00F8099A"/>
    <w:rsid w:val="00F9048D"/>
    <w:rsid w:val="00F9145E"/>
    <w:rsid w:val="00F916F5"/>
    <w:rsid w:val="00F92613"/>
    <w:rsid w:val="00F93808"/>
    <w:rsid w:val="00F93D60"/>
    <w:rsid w:val="00F941C2"/>
    <w:rsid w:val="00F9585D"/>
    <w:rsid w:val="00F96492"/>
    <w:rsid w:val="00FA44A8"/>
    <w:rsid w:val="00FC0225"/>
    <w:rsid w:val="00FC0C04"/>
    <w:rsid w:val="00FC15A6"/>
    <w:rsid w:val="00FC2471"/>
    <w:rsid w:val="00FC2CAA"/>
    <w:rsid w:val="00FC3B0A"/>
    <w:rsid w:val="00FC6C12"/>
    <w:rsid w:val="00FC7237"/>
    <w:rsid w:val="00FD0234"/>
    <w:rsid w:val="00FD11D6"/>
    <w:rsid w:val="00FD2B7B"/>
    <w:rsid w:val="00FD3506"/>
    <w:rsid w:val="00FD3713"/>
    <w:rsid w:val="00FD3825"/>
    <w:rsid w:val="00FD3A23"/>
    <w:rsid w:val="00FD54BF"/>
    <w:rsid w:val="00FD592C"/>
    <w:rsid w:val="00FE42AD"/>
    <w:rsid w:val="00FE6BCB"/>
    <w:rsid w:val="00FF2DAB"/>
    <w:rsid w:val="00FF3488"/>
    <w:rsid w:val="00FF52C3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F3C49C"/>
  <w15:chartTrackingRefBased/>
  <w15:docId w15:val="{171238DC-8698-4AEF-BFBA-6074786E8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B0F0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E67C8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4E67C8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4E67C8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4E67C8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4E67C8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4E67C8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4E67C8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4E67C8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4E67C8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4E67C8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00B0F0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00B0F0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4E67C8" w:themeColor="accent1"/>
        <w:bottom w:val="single" w:sz="18" w:space="14" w:color="4E67C8" w:themeColor="accent1"/>
      </w:pBdr>
      <w:spacing w:before="300" w:after="300" w:line="360" w:lineRule="auto"/>
    </w:pPr>
    <w:rPr>
      <w:i/>
      <w:iCs/>
      <w:color w:val="4E67C8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4E67C8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5ECCF3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5ECCF3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4E67C8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4E67C8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A7EA52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0B769D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0B769D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A7EA52" w:themeColor="accent3"/>
      <w:sz w:val="28"/>
    </w:rPr>
  </w:style>
  <w:style w:type="table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005878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005878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D38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00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C36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71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textexposedshow">
    <w:name w:val="text_exposed_show"/>
    <w:basedOn w:val="DefaultParagraphFont"/>
    <w:rsid w:val="00271A50"/>
  </w:style>
  <w:style w:type="paragraph" w:styleId="ListParagraph">
    <w:name w:val="List Paragraph"/>
    <w:basedOn w:val="Normal"/>
    <w:uiPriority w:val="34"/>
    <w:unhideWhenUsed/>
    <w:qFormat/>
    <w:rsid w:val="000934B5"/>
    <w:pPr>
      <w:ind w:left="720"/>
      <w:contextualSpacing/>
    </w:pPr>
  </w:style>
  <w:style w:type="paragraph" w:styleId="NoSpacing">
    <w:name w:val="No Spacing"/>
    <w:uiPriority w:val="1"/>
    <w:qFormat/>
    <w:rsid w:val="00BE259F"/>
    <w:pPr>
      <w:spacing w:after="0" w:line="240" w:lineRule="auto"/>
    </w:pPr>
    <w:rPr>
      <w:color w:val="auto"/>
      <w:sz w:val="22"/>
      <w:szCs w:val="22"/>
    </w:rPr>
  </w:style>
  <w:style w:type="paragraph" w:customStyle="1" w:styleId="Body">
    <w:name w:val="Body"/>
    <w:rsid w:val="00804D71"/>
    <w:pP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rsid w:val="00804D71"/>
    <w:pPr>
      <w:numPr>
        <w:numId w:val="9"/>
      </w:numPr>
    </w:pPr>
  </w:style>
  <w:style w:type="paragraph" w:customStyle="1" w:styleId="04xlpa">
    <w:name w:val="_04xlpa"/>
    <w:basedOn w:val="Normal"/>
    <w:rsid w:val="009C4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jsgrdq">
    <w:name w:val="jsgrdq"/>
    <w:basedOn w:val="DefaultParagraphFont"/>
    <w:rsid w:val="009C471F"/>
  </w:style>
  <w:style w:type="paragraph" w:customStyle="1" w:styleId="xmsonormal">
    <w:name w:val="x_msonormal"/>
    <w:basedOn w:val="Normal"/>
    <w:rsid w:val="00D70719"/>
    <w:pPr>
      <w:spacing w:after="0" w:line="240" w:lineRule="auto"/>
    </w:pPr>
    <w:rPr>
      <w:rFonts w:ascii="Calibri" w:hAnsi="Calibri" w:cs="Calibri"/>
      <w:color w:val="auto"/>
      <w:sz w:val="22"/>
      <w:szCs w:val="22"/>
    </w:rPr>
  </w:style>
  <w:style w:type="paragraph" w:customStyle="1" w:styleId="xmsolistparagraph">
    <w:name w:val="x_msolistparagraph"/>
    <w:basedOn w:val="Normal"/>
    <w:rsid w:val="00D70719"/>
    <w:pPr>
      <w:spacing w:after="0" w:line="240" w:lineRule="auto"/>
      <w:ind w:left="720"/>
    </w:pPr>
    <w:rPr>
      <w:rFonts w:ascii="Calibri" w:hAnsi="Calibri" w:cs="Calibri"/>
      <w:color w:val="auto"/>
      <w:sz w:val="22"/>
      <w:szCs w:val="22"/>
    </w:rPr>
  </w:style>
  <w:style w:type="paragraph" w:customStyle="1" w:styleId="left">
    <w:name w:val="left"/>
    <w:basedOn w:val="Normal"/>
    <w:rsid w:val="00904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C37DCD"/>
    <w:rPr>
      <w:vertAlign w:val="superscript"/>
    </w:rPr>
  </w:style>
  <w:style w:type="paragraph" w:styleId="BodyText">
    <w:name w:val="Body Text"/>
    <w:basedOn w:val="Normal"/>
    <w:link w:val="BodyTextChar"/>
    <w:uiPriority w:val="99"/>
    <w:unhideWhenUsed/>
    <w:rsid w:val="00C37DCD"/>
    <w:pPr>
      <w:spacing w:after="120" w:line="252" w:lineRule="auto"/>
    </w:pPr>
    <w:rPr>
      <w:rFonts w:ascii="Calibri" w:hAnsi="Calibri" w:cs="Calibri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37DCD"/>
    <w:rPr>
      <w:rFonts w:ascii="Calibri" w:hAnsi="Calibri" w:cs="Calibri"/>
      <w:color w:val="auto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7DCD"/>
    <w:pPr>
      <w:spacing w:after="0" w:line="240" w:lineRule="auto"/>
    </w:pPr>
    <w:rPr>
      <w:rFonts w:ascii="Calibri" w:hAnsi="Calibri" w:cs="Calibri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7DCD"/>
    <w:rPr>
      <w:rFonts w:ascii="Calibri" w:hAnsi="Calibri" w:cs="Calibr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8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5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45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3977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848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988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6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461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15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650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g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9" Type="http://schemas.openxmlformats.org/officeDocument/2006/relationships/image" Target="media/image10.jpeg"/><Relationship Id="rId21" Type="http://schemas.openxmlformats.org/officeDocument/2006/relationships/image" Target="cid:7b4d7a0f-a932-45db-ab43-4523d3ac22b4@namprd10.prod.outlook.com" TargetMode="External"/><Relationship Id="rId34" Type="http://schemas.openxmlformats.org/officeDocument/2006/relationships/image" Target="media/image9.emf"/><Relationship Id="rId42" Type="http://schemas.openxmlformats.org/officeDocument/2006/relationships/hyperlink" Target="http://www.pocid@pocid.org" TargetMode="External"/><Relationship Id="rId47" Type="http://schemas.openxmlformats.org/officeDocument/2006/relationships/image" Target="media/image12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9" Type="http://schemas.openxmlformats.org/officeDocument/2006/relationships/image" Target="media/image70.jpeg"/><Relationship Id="rId11" Type="http://schemas.openxmlformats.org/officeDocument/2006/relationships/image" Target="media/image2.jpg"/><Relationship Id="rId24" Type="http://schemas.openxmlformats.org/officeDocument/2006/relationships/image" Target="media/image50.jpeg"/><Relationship Id="rId32" Type="http://schemas.openxmlformats.org/officeDocument/2006/relationships/image" Target="media/image8.png"/><Relationship Id="rId37" Type="http://schemas.openxmlformats.org/officeDocument/2006/relationships/hyperlink" Target="https://www.pocid.org/all-forms?fbclid=IwAR0ESAVw63Q2_aWjDFNmgcVcvFVRqAQk7sO08dwwTp0zozGdy7qZCfYrRZc" TargetMode="External"/><Relationship Id="rId40" Type="http://schemas.openxmlformats.org/officeDocument/2006/relationships/hyperlink" Target="https://l.facebook.com/l.php?u=http%3A%2F%2Fwww.pocid.org%2F%3Ffbclid%3DIwAR1RcLWgEPAebm-ZNp70EGMkdf6QCoy3I49g8QBfZVBynTieC7M20Sd3RQk&amp;h=AT1Prcf9xoYbUFAOUcPOxbg7MUs3wGQteTOXAnPb0XsyQCf_6nsq8S0ZLhR6gLylSJ80jN-WzzwV6QRPV52KfYSAijxP7_rrHN-19yrmajQQWAYzCSAZEvriyvu3Vy86IA&amp;__tn__=-UK-R&amp;c%5b0%5d=AT0It4OKA8z8brbuTEnJqAzCMRBHMWLw_RM2miWdY3o9svX_12_RvDSSq26YlU-s4v5tTlpPMHOUpK6s8jjULL9C2sIy7JIpjBjH7NA7aYPhlrnfv6gpcwlxJ7UoVdNXPbOcIl0SqPXJ6ooseBqevuzRmBexfu8PNPwqE-P6XUSBxA" TargetMode="External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cid:f19caa47-d88d-4e71-bc68-42833ace0973@namprd10.prod.outlook.com" TargetMode="External"/><Relationship Id="rId23" Type="http://schemas.openxmlformats.org/officeDocument/2006/relationships/image" Target="cid:7b0f2718-8a83-4501-b37c-bc6e23000b2f@namprd10.prod.outlook.com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l.facebook.com/l.php?u=http%3A%2F%2Fwww.pocid.org%2F%3Ffbclid%3DIwAR1RcLWgEPAebm-ZNp70EGMkdf6QCoy3I49g8QBfZVBynTieC7M20Sd3RQk&amp;h=AT1Prcf9xoYbUFAOUcPOxbg7MUs3wGQteTOXAnPb0XsyQCf_6nsq8S0ZLhR6gLylSJ80jN-WzzwV6QRPV52KfYSAijxP7_rrHN-19yrmajQQWAYzCSAZEvriyvu3Vy86IA&amp;__tn__=-UK-R&amp;c%5b0%5d=AT0It4OKA8z8brbuTEnJqAzCMRBHMWLw_RM2miWdY3o9svX_12_RvDSSq26YlU-s4v5tTlpPMHOUpK6s8jjULL9C2sIy7JIpjBjH7NA7aYPhlrnfv6gpcwlxJ7UoVdNXPbOcIl0SqPXJ6ooseBqevuzRmBexfu8PNPwqE-P6XUSBxA" TargetMode="External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cid:7b4d7a0f-a932-45db-ab43-4523d3ac22b4@namprd10.prod.outlook.com" TargetMode="External"/><Relationship Id="rId31" Type="http://schemas.openxmlformats.org/officeDocument/2006/relationships/hyperlink" Target="http://www.pocid.org" TargetMode="External"/><Relationship Id="rId44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POCIDofficial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image" Target="media/image60.jpeg"/><Relationship Id="rId30" Type="http://schemas.openxmlformats.org/officeDocument/2006/relationships/hyperlink" Target="http://www.pocid.org" TargetMode="External"/><Relationship Id="rId35" Type="http://schemas.openxmlformats.org/officeDocument/2006/relationships/image" Target="media/image90.emf"/><Relationship Id="rId43" Type="http://schemas.openxmlformats.org/officeDocument/2006/relationships/image" Target="media/image100.jpeg"/><Relationship Id="rId48" Type="http://schemas.openxmlformats.org/officeDocument/2006/relationships/header" Target="header1.xml"/><Relationship Id="rId8" Type="http://schemas.openxmlformats.org/officeDocument/2006/relationships/hyperlink" Target="https://www.pocid.org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cid:f19caa47-d88d-4e71-bc68-42833ace0973@namprd10.prod.outlook.com" TargetMode="External"/><Relationship Id="rId25" Type="http://schemas.openxmlformats.org/officeDocument/2006/relationships/image" Target="cid:7b0f2718-8a83-4501-b37c-bc6e23000b2f@namprd10.prod.outlook.com" TargetMode="External"/><Relationship Id="rId33" Type="http://schemas.openxmlformats.org/officeDocument/2006/relationships/image" Target="media/image80.png"/><Relationship Id="rId38" Type="http://schemas.openxmlformats.org/officeDocument/2006/relationships/hyperlink" Target="http://www.pocid@pocid.org" TargetMode="External"/><Relationship Id="rId46" Type="http://schemas.openxmlformats.org/officeDocument/2006/relationships/image" Target="media/image110.jpeg"/><Relationship Id="rId20" Type="http://schemas.openxmlformats.org/officeDocument/2006/relationships/image" Target="media/image40.jpeg"/><Relationship Id="rId41" Type="http://schemas.openxmlformats.org/officeDocument/2006/relationships/hyperlink" Target="https://www.pocid.org/all-forms?fbclid=IwAR0ESAVw63Q2_aWjDFNmgcVcvFVRqAQk7sO08dwwTp0zozGdy7qZCfYrRZ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C4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0B0F0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063C64"/>
      </a:hlink>
      <a:folHlink>
        <a:srgbClr val="59A8D1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C5AE0-5431-43FC-95FA-F1801547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(bold).dotx</Template>
  <TotalTime>1</TotalTime>
  <Pages>3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POC4</dc:creator>
  <cp:keywords/>
  <dc:description/>
  <cp:lastModifiedBy>POC Compliance</cp:lastModifiedBy>
  <cp:revision>2</cp:revision>
  <cp:lastPrinted>2023-03-29T19:41:00Z</cp:lastPrinted>
  <dcterms:created xsi:type="dcterms:W3CDTF">2023-06-23T20:58:00Z</dcterms:created>
  <dcterms:modified xsi:type="dcterms:W3CDTF">2023-06-23T20:58:00Z</dcterms:modified>
</cp:coreProperties>
</file>